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C5E9" w14:textId="4140947C" w:rsidR="00386AE3" w:rsidRPr="00F54E80" w:rsidRDefault="00B615BF" w:rsidP="00B615BF">
      <w:pPr>
        <w:spacing w:before="200"/>
        <w:rPr>
          <w:b/>
          <w:bCs/>
          <w:sz w:val="32"/>
          <w:szCs w:val="32"/>
        </w:rPr>
      </w:pPr>
      <w:r w:rsidRPr="00F54E80">
        <w:rPr>
          <w:b/>
          <w:bCs/>
          <w:sz w:val="32"/>
          <w:szCs w:val="32"/>
        </w:rPr>
        <w:t>Vorlage für Gesuchseingabe an die Stiftung LZ</w:t>
      </w:r>
      <w:r w:rsidR="00336496">
        <w:rPr>
          <w:b/>
          <w:bCs/>
          <w:sz w:val="32"/>
          <w:szCs w:val="32"/>
        </w:rPr>
        <w:t>-</w:t>
      </w:r>
      <w:r w:rsidRPr="00F54E80">
        <w:rPr>
          <w:b/>
          <w:bCs/>
          <w:sz w:val="32"/>
          <w:szCs w:val="32"/>
        </w:rPr>
        <w:t>Weihnachtsaktion</w:t>
      </w:r>
    </w:p>
    <w:p w14:paraId="68B96F42" w14:textId="77777777" w:rsidR="00B61372" w:rsidRDefault="00B61372" w:rsidP="00B46466"/>
    <w:p w14:paraId="2CEE1B3B" w14:textId="019E22C7" w:rsidR="00B61372" w:rsidRPr="00F54E80" w:rsidRDefault="00977AC5" w:rsidP="00F54E80">
      <w:pPr>
        <w:spacing w:line="360" w:lineRule="auto"/>
        <w:rPr>
          <w:b/>
          <w:bCs/>
          <w:sz w:val="28"/>
          <w:szCs w:val="28"/>
        </w:rPr>
      </w:pPr>
      <w:r w:rsidRPr="00F54E80">
        <w:rPr>
          <w:b/>
          <w:bCs/>
          <w:sz w:val="28"/>
          <w:szCs w:val="28"/>
        </w:rPr>
        <w:t xml:space="preserve">Angaben über </w:t>
      </w:r>
      <w:r w:rsidR="00382D8C" w:rsidRPr="00F54E80">
        <w:rPr>
          <w:b/>
          <w:bCs/>
          <w:sz w:val="28"/>
          <w:szCs w:val="28"/>
        </w:rPr>
        <w:t>die private Beistandsperson</w:t>
      </w:r>
    </w:p>
    <w:p w14:paraId="5727CDAD" w14:textId="2F6D5057" w:rsidR="00977AC5" w:rsidRDefault="00977AC5" w:rsidP="00910EF0">
      <w:pPr>
        <w:spacing w:line="360" w:lineRule="auto"/>
      </w:pPr>
      <w:r>
        <w:t>Anrede:</w:t>
      </w:r>
      <w:r>
        <w:tab/>
      </w:r>
      <w:r>
        <w:tab/>
      </w:r>
      <w:r w:rsidR="00F67691">
        <w:tab/>
      </w:r>
      <w:sdt>
        <w:sdtPr>
          <w:id w:val="-54089755"/>
          <w:lock w:val="sdtLocked"/>
          <w:placeholder>
            <w:docPart w:val="DefaultPlaceholder_-1854013438"/>
          </w:placeholder>
          <w:showingPlcHdr/>
          <w:comboBox>
            <w:listItem w:value="Wählen Sie ein Element aus."/>
            <w:listItem w:displayText="Frau" w:value="Frau"/>
            <w:listItem w:displayText="Herr" w:value="Herr"/>
          </w:comboBox>
        </w:sdtPr>
        <w:sdtEndPr/>
        <w:sdtContent>
          <w:r w:rsidRPr="00977AC5">
            <w:rPr>
              <w:rStyle w:val="Platzhaltertext"/>
              <w:color w:val="00B050"/>
            </w:rPr>
            <w:t>Wählen Sie ein Element aus.</w:t>
          </w:r>
        </w:sdtContent>
      </w:sdt>
    </w:p>
    <w:p w14:paraId="5EA6D927" w14:textId="0AB23D0D" w:rsidR="00977AC5" w:rsidRDefault="00977AC5" w:rsidP="00910EF0">
      <w:pPr>
        <w:spacing w:line="360" w:lineRule="auto"/>
      </w:pPr>
      <w:r>
        <w:t>Vorname:</w:t>
      </w:r>
      <w:r>
        <w:tab/>
      </w:r>
      <w:r>
        <w:tab/>
      </w:r>
      <w:r w:rsidR="00F67691">
        <w:tab/>
      </w:r>
      <w:sdt>
        <w:sdtPr>
          <w:id w:val="-457577621"/>
          <w:placeholder>
            <w:docPart w:val="A812EC5604764FFC897EA7D9CF8D80D9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4597819F" w14:textId="72DCE2E7" w:rsidR="00B61372" w:rsidRDefault="00977AC5" w:rsidP="00910EF0">
      <w:pPr>
        <w:spacing w:line="360" w:lineRule="auto"/>
      </w:pPr>
      <w:r>
        <w:t>Nachname:</w:t>
      </w:r>
      <w:r>
        <w:tab/>
      </w:r>
      <w:r>
        <w:tab/>
      </w:r>
      <w:r w:rsidR="00F67691">
        <w:tab/>
      </w:r>
      <w:sdt>
        <w:sdtPr>
          <w:id w:val="1649931004"/>
          <w:placeholder>
            <w:docPart w:val="B7B107E93CC048C9B1117A0EE5A19406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3C51076B" w14:textId="1EF9A730" w:rsidR="00977AC5" w:rsidRDefault="00977AC5" w:rsidP="00910EF0">
      <w:pPr>
        <w:spacing w:line="360" w:lineRule="auto"/>
      </w:pPr>
      <w:r>
        <w:t>Email:</w:t>
      </w:r>
      <w:r>
        <w:tab/>
      </w:r>
      <w:r>
        <w:tab/>
      </w:r>
      <w:r>
        <w:tab/>
      </w:r>
      <w:r w:rsidR="00F67691">
        <w:tab/>
      </w:r>
      <w:sdt>
        <w:sdtPr>
          <w:id w:val="345838720"/>
          <w:placeholder>
            <w:docPart w:val="D2BC3FBF56824075A96EAF7663ABB3A6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1F4462C1" w14:textId="6A8FAC3C" w:rsidR="00977AC5" w:rsidRDefault="00977AC5" w:rsidP="00910EF0">
      <w:pPr>
        <w:spacing w:line="360" w:lineRule="auto"/>
      </w:pPr>
      <w:r>
        <w:t>Telefon oder Mobile:</w:t>
      </w:r>
      <w:r>
        <w:tab/>
      </w:r>
      <w:r w:rsidR="00F67691">
        <w:tab/>
      </w:r>
      <w:sdt>
        <w:sdtPr>
          <w:id w:val="-1353180006"/>
          <w:placeholder>
            <w:docPart w:val="A8FBFF8E28104CF383E1A4DCC34C316F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2B1A0DCD" w14:textId="77777777" w:rsidR="00977AC5" w:rsidRDefault="00977AC5" w:rsidP="00B46466"/>
    <w:p w14:paraId="36419DC6" w14:textId="5DBE2B64" w:rsidR="00977AC5" w:rsidRPr="00F54E80" w:rsidRDefault="00977AC5" w:rsidP="00F54E80">
      <w:pPr>
        <w:spacing w:line="360" w:lineRule="auto"/>
        <w:rPr>
          <w:b/>
          <w:bCs/>
          <w:sz w:val="28"/>
          <w:szCs w:val="28"/>
        </w:rPr>
      </w:pPr>
      <w:r w:rsidRPr="00F54E80">
        <w:rPr>
          <w:b/>
          <w:bCs/>
          <w:sz w:val="28"/>
          <w:szCs w:val="28"/>
        </w:rPr>
        <w:t>Daten der begünstigten Person</w:t>
      </w:r>
    </w:p>
    <w:p w14:paraId="4AFB8E49" w14:textId="24CF64CC" w:rsidR="00977AC5" w:rsidRDefault="00977AC5" w:rsidP="00910EF0">
      <w:pPr>
        <w:spacing w:line="360" w:lineRule="auto"/>
      </w:pPr>
      <w:r>
        <w:t>Anrede:</w:t>
      </w:r>
      <w:r>
        <w:tab/>
      </w:r>
      <w:r>
        <w:tab/>
      </w:r>
      <w:r w:rsidR="00F67691">
        <w:tab/>
      </w:r>
      <w:sdt>
        <w:sdtPr>
          <w:alias w:val="Anrede"/>
          <w:tag w:val="Anrede"/>
          <w:id w:val="778604060"/>
          <w:placeholder>
            <w:docPart w:val="7520DB4C5FEC4197A0570404FD53C1C7"/>
          </w:placeholder>
          <w:showingPlcHdr/>
          <w:comboBox>
            <w:listItem w:value="Wählen Sie ein Element aus."/>
            <w:listItem w:displayText="Frau" w:value="Frau"/>
            <w:listItem w:displayText="Herr" w:value="Herr"/>
            <w:listItem w:displayText="Mädchen" w:value="Mädchen"/>
            <w:listItem w:displayText="Knabe" w:value="Knabe"/>
          </w:comboBox>
        </w:sdtPr>
        <w:sdtEndPr/>
        <w:sdtContent>
          <w:r w:rsidRPr="00977AC5">
            <w:rPr>
              <w:rStyle w:val="Platzhaltertext"/>
              <w:color w:val="00B050"/>
            </w:rPr>
            <w:t>Wählen Sie ein Element aus.</w:t>
          </w:r>
        </w:sdtContent>
      </w:sdt>
    </w:p>
    <w:p w14:paraId="2F8E5E90" w14:textId="435AA845" w:rsidR="00977AC5" w:rsidRDefault="00977AC5" w:rsidP="00910EF0">
      <w:pPr>
        <w:spacing w:line="360" w:lineRule="auto"/>
      </w:pPr>
      <w:r>
        <w:t>Vorname:</w:t>
      </w:r>
      <w:r>
        <w:tab/>
      </w:r>
      <w:r>
        <w:tab/>
      </w:r>
      <w:r w:rsidR="00F67691">
        <w:tab/>
      </w:r>
      <w:sdt>
        <w:sdtPr>
          <w:id w:val="480499887"/>
          <w:placeholder>
            <w:docPart w:val="348BC5E5060A4ADB887EC6CA5AAB2296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03CE7E34" w14:textId="07F647D2" w:rsidR="00977AC5" w:rsidRDefault="00977AC5" w:rsidP="00910EF0">
      <w:pPr>
        <w:spacing w:line="360" w:lineRule="auto"/>
      </w:pPr>
      <w:r>
        <w:t>Nachname:</w:t>
      </w:r>
      <w:r>
        <w:tab/>
      </w:r>
      <w:r>
        <w:tab/>
      </w:r>
      <w:r w:rsidR="00F67691">
        <w:tab/>
      </w:r>
      <w:sdt>
        <w:sdtPr>
          <w:id w:val="649025711"/>
          <w:placeholder>
            <w:docPart w:val="05EA69197EE44797B521572CCA4AC136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2F1BF517" w14:textId="0E2DF438" w:rsidR="00977AC5" w:rsidRDefault="00977AC5" w:rsidP="00910EF0">
      <w:pPr>
        <w:spacing w:line="360" w:lineRule="auto"/>
      </w:pPr>
      <w:r>
        <w:t>Strasse:</w:t>
      </w:r>
      <w:r>
        <w:tab/>
      </w:r>
      <w:r>
        <w:tab/>
      </w:r>
      <w:r>
        <w:tab/>
      </w:r>
      <w:r w:rsidR="00F67691">
        <w:tab/>
      </w:r>
      <w:sdt>
        <w:sdtPr>
          <w:id w:val="-1350476934"/>
          <w:placeholder>
            <w:docPart w:val="27390C52F68441528C6CEA6202409741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6CE46C04" w14:textId="13FED346" w:rsidR="00977AC5" w:rsidRDefault="00727443" w:rsidP="00910EF0">
      <w:pPr>
        <w:spacing w:line="360" w:lineRule="auto"/>
      </w:pPr>
      <w:r>
        <w:t>PLZ:</w:t>
      </w:r>
      <w:r>
        <w:tab/>
      </w:r>
      <w:r>
        <w:tab/>
      </w:r>
      <w:r>
        <w:tab/>
      </w:r>
      <w:r w:rsidR="00F67691">
        <w:tab/>
      </w:r>
      <w:sdt>
        <w:sdtPr>
          <w:id w:val="-1534958868"/>
          <w:placeholder>
            <w:docPart w:val="2E258EDB496A488BA37ED10BF64D6338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2A8CC0FF" w14:textId="31FBF07C" w:rsidR="00727443" w:rsidRDefault="00727443" w:rsidP="00910EF0">
      <w:pPr>
        <w:spacing w:line="360" w:lineRule="auto"/>
      </w:pPr>
      <w:r>
        <w:t>Wohnort:</w:t>
      </w:r>
      <w:r>
        <w:tab/>
      </w:r>
      <w:r>
        <w:tab/>
      </w:r>
      <w:r w:rsidR="00F67691">
        <w:tab/>
      </w:r>
      <w:sdt>
        <w:sdtPr>
          <w:id w:val="-98333218"/>
          <w:placeholder>
            <w:docPart w:val="C59F99151BC84A3485617C0FB5C6DA53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4DC80858" w14:textId="29458689" w:rsidR="009C0DD1" w:rsidRDefault="009C0DD1" w:rsidP="009C0DD1">
      <w:pPr>
        <w:spacing w:line="360" w:lineRule="auto"/>
      </w:pPr>
      <w:r>
        <w:t>Geburtsdatum:</w:t>
      </w:r>
      <w:r>
        <w:tab/>
      </w:r>
      <w:r>
        <w:tab/>
      </w:r>
      <w:r w:rsidR="00F67691">
        <w:tab/>
      </w:r>
      <w:sdt>
        <w:sdtPr>
          <w:id w:val="-320668052"/>
          <w:placeholder>
            <w:docPart w:val="D14075E0A7FF46E88E57FACF925E1FDC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910EF0">
            <w:rPr>
              <w:rStyle w:val="Platzhaltertext"/>
              <w:color w:val="00B050"/>
            </w:rPr>
            <w:t>Klicken oder tippen Sie, um ein Datum einzugeben.</w:t>
          </w:r>
        </w:sdtContent>
      </w:sdt>
    </w:p>
    <w:p w14:paraId="20DB3C56" w14:textId="6B47062A" w:rsidR="00DE1D02" w:rsidRDefault="00DE1D02" w:rsidP="00DE1D02">
      <w:pPr>
        <w:spacing w:line="360" w:lineRule="auto"/>
      </w:pPr>
      <w:r>
        <w:t>Zivilstand:</w:t>
      </w:r>
      <w:r>
        <w:tab/>
      </w:r>
      <w:r>
        <w:tab/>
      </w:r>
      <w:r w:rsidR="00F67691">
        <w:tab/>
      </w:r>
      <w:sdt>
        <w:sdtPr>
          <w:alias w:val="Zivilstand"/>
          <w:tag w:val="Zivilstand"/>
          <w:id w:val="-755053783"/>
          <w:placeholder>
            <w:docPart w:val="F68CAC866BED4F058AB2B78B83C286CC"/>
          </w:placeholder>
          <w:showingPlcHdr/>
          <w:comboBox>
            <w:listItem w:value="Wählen Sie ein Element aus."/>
            <w:listItem w:displayText="ledig" w:value="ledig"/>
            <w:listItem w:displayText="verheiratet" w:value="verheiratet"/>
            <w:listItem w:displayText="getrennt" w:value="getrennt"/>
            <w:listItem w:displayText="geschieden" w:value="geschieden"/>
            <w:listItem w:displayText="verwitwet" w:value="verwitwet"/>
          </w:comboBox>
        </w:sdtPr>
        <w:sdtEndPr/>
        <w:sdtContent>
          <w:r w:rsidR="00B5270C" w:rsidRPr="00977AC5">
            <w:rPr>
              <w:rStyle w:val="Platzhaltertext"/>
              <w:color w:val="00B050"/>
            </w:rPr>
            <w:t>Wählen Sie ein Element aus.</w:t>
          </w:r>
        </w:sdtContent>
      </w:sdt>
    </w:p>
    <w:p w14:paraId="2FA34B58" w14:textId="1EC475A4" w:rsidR="009C0DD1" w:rsidRDefault="009C0DD1" w:rsidP="009C0DD1">
      <w:pPr>
        <w:spacing w:line="360" w:lineRule="auto"/>
      </w:pPr>
      <w:r>
        <w:t>Nationalität:</w:t>
      </w:r>
      <w:r>
        <w:tab/>
      </w:r>
      <w:r>
        <w:tab/>
      </w:r>
      <w:r w:rsidR="00F67691">
        <w:tab/>
      </w:r>
      <w:sdt>
        <w:sdtPr>
          <w:id w:val="-771085219"/>
          <w:placeholder>
            <w:docPart w:val="D576A85DDBE7474B91EF1C2F1C988A01"/>
          </w:placeholder>
          <w:showingPlcHdr/>
        </w:sdtPr>
        <w:sdtEndPr/>
        <w:sdtContent>
          <w:r w:rsidR="00DE1D02"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50F261E8" w14:textId="0C91B32F" w:rsidR="00F67691" w:rsidRDefault="00F67691" w:rsidP="00F67691">
      <w:pPr>
        <w:spacing w:line="360" w:lineRule="auto"/>
      </w:pPr>
      <w:r w:rsidRPr="00F67691">
        <w:t>Aufenthaltsbewilligung</w:t>
      </w:r>
      <w:r>
        <w:t>:</w:t>
      </w:r>
      <w:r>
        <w:tab/>
      </w:r>
      <w:r>
        <w:tab/>
      </w:r>
      <w:sdt>
        <w:sdtPr>
          <w:alias w:val="Aufenthaltsbewilligung"/>
          <w:tag w:val="Aufenthaltsbewilligung"/>
          <w:id w:val="-1665923807"/>
          <w:placeholder>
            <w:docPart w:val="823B9594A56A439686F8D275F64534A7"/>
          </w:placeholder>
          <w:showingPlcHdr/>
          <w:comboBox>
            <w:listItem w:value="Wählen Sie ein Element aus."/>
            <w:listItem w:displayText="C" w:value="C"/>
            <w:listItem w:displayText="B" w:value="B"/>
            <w:listItem w:displayText="B-Asylum" w:value="B-Asylum"/>
            <w:listItem w:displayText="F" w:value="F"/>
            <w:listItem w:displayText="N" w:value="N"/>
            <w:listItem w:displayText="S" w:value="S"/>
            <w:listItem w:displayText="NNE" w:value="NNE"/>
          </w:comboBox>
        </w:sdtPr>
        <w:sdtEndPr/>
        <w:sdtContent>
          <w:r w:rsidRPr="00977AC5">
            <w:rPr>
              <w:rStyle w:val="Platzhaltertext"/>
              <w:color w:val="00B050"/>
            </w:rPr>
            <w:t>Wählen Sie ein Element aus.</w:t>
          </w:r>
        </w:sdtContent>
      </w:sdt>
    </w:p>
    <w:p w14:paraId="321E88D5" w14:textId="0D396DB4" w:rsidR="00304BF4" w:rsidRDefault="00304BF4" w:rsidP="00304BF4">
      <w:pPr>
        <w:spacing w:line="360" w:lineRule="auto"/>
      </w:pPr>
      <w:r>
        <w:t>Seit wann in der Schweiz:</w:t>
      </w:r>
      <w:r>
        <w:tab/>
      </w:r>
      <w:sdt>
        <w:sdtPr>
          <w:id w:val="300746565"/>
          <w:placeholder>
            <w:docPart w:val="A7F972BBB6DC40D6AB6EE0126C5733EF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5E456200" w14:textId="371204C1" w:rsidR="00DE1D02" w:rsidRDefault="00DE1D02" w:rsidP="00DE1D02">
      <w:r>
        <w:t>Vor- u. Nachname</w:t>
      </w:r>
      <w:r w:rsidR="00D170CB">
        <w:t xml:space="preserve"> im</w:t>
      </w:r>
    </w:p>
    <w:p w14:paraId="26CD7CAF" w14:textId="494D31EF" w:rsidR="00DE1D02" w:rsidRDefault="00DE1D02" w:rsidP="00C27100">
      <w:pPr>
        <w:tabs>
          <w:tab w:val="left" w:pos="2835"/>
        </w:tabs>
      </w:pPr>
      <w:r>
        <w:t xml:space="preserve">gleichen Haushalt </w:t>
      </w:r>
    </w:p>
    <w:p w14:paraId="34350185" w14:textId="7254050A" w:rsidR="00DE1D02" w:rsidRDefault="00DE1D02" w:rsidP="00DE1D02">
      <w:pPr>
        <w:spacing w:line="360" w:lineRule="auto"/>
      </w:pPr>
      <w:r>
        <w:t>lebende Partner/In:</w:t>
      </w:r>
      <w:r w:rsidR="00D170CB">
        <w:tab/>
      </w:r>
      <w:r>
        <w:tab/>
      </w:r>
      <w:sdt>
        <w:sdtPr>
          <w:id w:val="-1033648197"/>
          <w:placeholder>
            <w:docPart w:val="0C92497FAC7F4F65B5CA6AC5426E8FE6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65CB9A8F" w14:textId="609AF3A6" w:rsidR="00DE1D02" w:rsidRDefault="00DE1D02" w:rsidP="00DE1D02">
      <w:r>
        <w:t xml:space="preserve">Anzahl </w:t>
      </w:r>
      <w:proofErr w:type="spellStart"/>
      <w:r>
        <w:t>unterstüt</w:t>
      </w:r>
      <w:r>
        <w:softHyphen/>
      </w:r>
      <w:r w:rsidR="00D170CB">
        <w:t>zungs</w:t>
      </w:r>
      <w:proofErr w:type="spellEnd"/>
      <w:r w:rsidR="00D170CB">
        <w:t>-</w:t>
      </w:r>
    </w:p>
    <w:p w14:paraId="5753F21F" w14:textId="67964A07" w:rsidR="00DE1D02" w:rsidRDefault="00DE1D02" w:rsidP="00DE1D02">
      <w:pPr>
        <w:spacing w:line="360" w:lineRule="auto"/>
      </w:pPr>
      <w:r>
        <w:t>pflich</w:t>
      </w:r>
      <w:r>
        <w:softHyphen/>
        <w:t>tige Kinder:</w:t>
      </w:r>
      <w:r>
        <w:tab/>
      </w:r>
      <w:r w:rsidR="00D170CB">
        <w:tab/>
      </w:r>
      <w:sdt>
        <w:sdtPr>
          <w:id w:val="504092997"/>
          <w:placeholder>
            <w:docPart w:val="2AD7D8C00B3C4F5C8E452F90B4219480"/>
          </w:placeholder>
          <w:showingPlcHdr/>
        </w:sdtPr>
        <w:sdtEndPr/>
        <w:sdtContent>
          <w:r w:rsidR="0034217C" w:rsidRPr="0034217C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55F7601D" w14:textId="000EE971" w:rsidR="00910EF0" w:rsidRDefault="00910EF0" w:rsidP="00B46466">
      <w:r>
        <w:t xml:space="preserve">Jahrgänge </w:t>
      </w:r>
      <w:proofErr w:type="spellStart"/>
      <w:r>
        <w:t>unterstüt</w:t>
      </w:r>
      <w:r>
        <w:softHyphen/>
      </w:r>
      <w:r w:rsidR="00D170CB">
        <w:t>zungs</w:t>
      </w:r>
      <w:proofErr w:type="spellEnd"/>
      <w:r w:rsidR="00D170CB">
        <w:t>-</w:t>
      </w:r>
    </w:p>
    <w:p w14:paraId="0A43FE09" w14:textId="7F0F7D2E" w:rsidR="00910EF0" w:rsidRDefault="00D170CB" w:rsidP="00910EF0">
      <w:pPr>
        <w:spacing w:line="360" w:lineRule="auto"/>
      </w:pPr>
      <w:r>
        <w:t xml:space="preserve">pflichtige </w:t>
      </w:r>
      <w:r w:rsidR="00910EF0">
        <w:t>Kinder</w:t>
      </w:r>
      <w:r w:rsidR="00DE1D02">
        <w:t>:</w:t>
      </w:r>
      <w:r w:rsidR="00910EF0">
        <w:tab/>
      </w:r>
      <w:r>
        <w:tab/>
      </w:r>
      <w:sdt>
        <w:sdtPr>
          <w:id w:val="-4587299"/>
          <w:placeholder>
            <w:docPart w:val="5F63F62857A5452CB283DD97B8D83E6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910EF0" w:rsidRPr="00910EF0">
            <w:rPr>
              <w:rStyle w:val="Platzhaltertext"/>
              <w:color w:val="00B050"/>
            </w:rPr>
            <w:t>Klicken oder tippen Sie, um ein Datum einzugeben.</w:t>
          </w:r>
        </w:sdtContent>
      </w:sdt>
    </w:p>
    <w:p w14:paraId="4D6C2DEB" w14:textId="77777777" w:rsidR="00910EF0" w:rsidRDefault="00910EF0" w:rsidP="00B46466"/>
    <w:p w14:paraId="5EDC4F25" w14:textId="77777777" w:rsidR="000B7804" w:rsidRDefault="00987555" w:rsidP="00B46466">
      <w:r w:rsidRPr="00F54E80">
        <w:rPr>
          <w:b/>
          <w:bCs/>
          <w:sz w:val="28"/>
          <w:szCs w:val="28"/>
        </w:rPr>
        <w:t>Ausführliche</w:t>
      </w:r>
      <w:r w:rsidRPr="00F54E80">
        <w:rPr>
          <w:sz w:val="28"/>
          <w:szCs w:val="28"/>
        </w:rPr>
        <w:t xml:space="preserve"> </w:t>
      </w:r>
      <w:r w:rsidR="0034217C" w:rsidRPr="000B7804">
        <w:rPr>
          <w:b/>
          <w:bCs/>
          <w:sz w:val="28"/>
          <w:szCs w:val="28"/>
        </w:rPr>
        <w:t>Begründung</w:t>
      </w:r>
      <w:r w:rsidR="0034217C">
        <w:t xml:space="preserve"> für das Gesuch</w:t>
      </w:r>
      <w:r w:rsidR="000B7804">
        <w:t xml:space="preserve"> </w:t>
      </w:r>
    </w:p>
    <w:p w14:paraId="18AF567E" w14:textId="29022BD1" w:rsidR="00B61372" w:rsidRPr="000B7804" w:rsidRDefault="000B7804" w:rsidP="000B7804">
      <w:pPr>
        <w:spacing w:line="360" w:lineRule="auto"/>
        <w:rPr>
          <w:i/>
          <w:iCs/>
        </w:rPr>
      </w:pPr>
      <w:r w:rsidRPr="000B7804">
        <w:rPr>
          <w:i/>
          <w:iCs/>
        </w:rPr>
        <w:t>(umso ausführlicher, umso grössere</w:t>
      </w:r>
      <w:r w:rsidR="00580289">
        <w:rPr>
          <w:i/>
          <w:iCs/>
        </w:rPr>
        <w:t xml:space="preserve"> die</w:t>
      </w:r>
      <w:r w:rsidRPr="000B7804">
        <w:rPr>
          <w:i/>
          <w:iCs/>
        </w:rPr>
        <w:t xml:space="preserve"> Chance für einen Beitrag)</w:t>
      </w:r>
    </w:p>
    <w:p w14:paraId="23AAF1DD" w14:textId="1EBE5DCD" w:rsidR="00B61372" w:rsidRDefault="007E76AB" w:rsidP="00B46466">
      <w:sdt>
        <w:sdtPr>
          <w:id w:val="207767704"/>
          <w:placeholder>
            <w:docPart w:val="5F70C24418DB45939BEBA56DEB10BB51"/>
          </w:placeholder>
          <w:showingPlcHdr/>
        </w:sdtPr>
        <w:sdtEndPr/>
        <w:sdtContent>
          <w:r w:rsidR="00074B1D" w:rsidRPr="0034217C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700D75C3" w14:textId="77777777" w:rsidR="00B61372" w:rsidRDefault="00B61372" w:rsidP="00B46466"/>
    <w:p w14:paraId="763FFFCA" w14:textId="77777777" w:rsidR="00F54E80" w:rsidRDefault="00F54E80" w:rsidP="00B46466"/>
    <w:p w14:paraId="5367E832" w14:textId="77777777" w:rsidR="00951A3B" w:rsidRDefault="00951A3B" w:rsidP="00B46466"/>
    <w:p w14:paraId="4557AA41" w14:textId="77777777" w:rsidR="00951A3B" w:rsidRDefault="00951A3B" w:rsidP="00B46466"/>
    <w:p w14:paraId="4CDA0B66" w14:textId="77777777" w:rsidR="00951A3B" w:rsidRDefault="00951A3B" w:rsidP="00B46466"/>
    <w:p w14:paraId="288E56D0" w14:textId="77777777" w:rsidR="00951A3B" w:rsidRDefault="00951A3B" w:rsidP="00B46466"/>
    <w:p w14:paraId="1709BB45" w14:textId="77777777" w:rsidR="00951A3B" w:rsidRDefault="00951A3B" w:rsidP="00B46466"/>
    <w:p w14:paraId="29E58D34" w14:textId="77777777" w:rsidR="00951A3B" w:rsidRDefault="00951A3B" w:rsidP="00B46466"/>
    <w:p w14:paraId="0FD448F5" w14:textId="77777777" w:rsidR="00951A3B" w:rsidRDefault="00951A3B" w:rsidP="00B46466"/>
    <w:p w14:paraId="3388E8FE" w14:textId="77777777" w:rsidR="00951A3B" w:rsidRDefault="00951A3B" w:rsidP="00B46466"/>
    <w:p w14:paraId="4F6BA8CF" w14:textId="3BBC1EE0" w:rsidR="00B61372" w:rsidRPr="00F54E80" w:rsidRDefault="00D170CB" w:rsidP="00F54E80">
      <w:pPr>
        <w:spacing w:line="360" w:lineRule="auto"/>
        <w:rPr>
          <w:b/>
          <w:bCs/>
          <w:sz w:val="28"/>
          <w:szCs w:val="28"/>
        </w:rPr>
      </w:pPr>
      <w:r w:rsidRPr="00F54E80">
        <w:rPr>
          <w:b/>
          <w:bCs/>
          <w:sz w:val="28"/>
          <w:szCs w:val="28"/>
        </w:rPr>
        <w:lastRenderedPageBreak/>
        <w:t>Details zum Gesuch</w:t>
      </w:r>
      <w:r w:rsidR="00A87FA6">
        <w:rPr>
          <w:b/>
          <w:bCs/>
          <w:sz w:val="28"/>
          <w:szCs w:val="28"/>
        </w:rPr>
        <w:t xml:space="preserve"> </w:t>
      </w:r>
      <w:r w:rsidR="00A87FA6" w:rsidRPr="00A87FA6">
        <w:rPr>
          <w:i/>
          <w:iCs/>
        </w:rPr>
        <w:t xml:space="preserve">(wenn </w:t>
      </w:r>
      <w:r w:rsidR="00A87FA6">
        <w:rPr>
          <w:i/>
          <w:iCs/>
        </w:rPr>
        <w:t>ein</w:t>
      </w:r>
      <w:r w:rsidR="00A87FA6" w:rsidRPr="00A87FA6">
        <w:rPr>
          <w:i/>
          <w:iCs/>
        </w:rPr>
        <w:t xml:space="preserve"> Kästchen angeklickt wird, ist das Feld mit grünem Text auszufüllen)</w:t>
      </w:r>
      <w:r w:rsidR="00A87FA6" w:rsidRPr="00A87FA6">
        <w:rPr>
          <w:b/>
          <w:bCs/>
        </w:rPr>
        <w:t xml:space="preserve"> </w:t>
      </w:r>
    </w:p>
    <w:p w14:paraId="667235D2" w14:textId="77777777" w:rsidR="00951A3B" w:rsidRPr="00951A3B" w:rsidRDefault="006D75AD" w:rsidP="00951A3B">
      <w:pPr>
        <w:rPr>
          <w:i/>
          <w:iCs/>
        </w:rPr>
      </w:pPr>
      <w:r w:rsidRPr="006D75AD">
        <w:t xml:space="preserve">Beantragter Betrag </w:t>
      </w:r>
      <w:r w:rsidRPr="00951A3B">
        <w:rPr>
          <w:i/>
          <w:iCs/>
        </w:rPr>
        <w:t>(Keine Dezi-</w:t>
      </w:r>
    </w:p>
    <w:p w14:paraId="626FB3DD" w14:textId="4687B8E4" w:rsidR="00D170CB" w:rsidRDefault="006D75AD" w:rsidP="00951A3B">
      <w:pPr>
        <w:spacing w:line="360" w:lineRule="auto"/>
      </w:pPr>
      <w:r w:rsidRPr="00951A3B">
        <w:rPr>
          <w:i/>
          <w:iCs/>
        </w:rPr>
        <w:t>malstellen/nur ganze Franken)</w:t>
      </w:r>
      <w:r>
        <w:tab/>
      </w:r>
      <w:r w:rsidR="003F054C">
        <w:tab/>
      </w:r>
      <w:sdt>
        <w:sdtPr>
          <w:id w:val="13040734"/>
          <w:placeholder>
            <w:docPart w:val="1F2AB2C343834550927E16C89ACA93B1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7037E77C" w14:textId="631F46F0" w:rsidR="00B61372" w:rsidRDefault="007E76AB" w:rsidP="00CC414C">
      <w:pPr>
        <w:spacing w:line="360" w:lineRule="auto"/>
      </w:pPr>
      <w:sdt>
        <w:sdtPr>
          <w:id w:val="1860463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5AD">
            <w:rPr>
              <w:rFonts w:ascii="MS Gothic" w:eastAsia="MS Gothic" w:hAnsi="MS Gothic" w:hint="eastAsia"/>
            </w:rPr>
            <w:t>☐</w:t>
          </w:r>
        </w:sdtContent>
      </w:sdt>
      <w:r w:rsidR="006D75AD">
        <w:t xml:space="preserve"> Sozialhilfeempfänger</w:t>
      </w:r>
      <w:r w:rsidR="006D75AD">
        <w:tab/>
      </w:r>
      <w:r w:rsidR="003F054C">
        <w:tab/>
      </w:r>
      <w:sdt>
        <w:sdtPr>
          <w:alias w:val="Wenn ja: Weshalb kann der beantragte Betrag nicht von der Gemeinde übernommen werden?"/>
          <w:tag w:val="Wenn ja: Weshalb kann der beantragte Betrag nicht von der Gemeinde übernommen werden?"/>
          <w:id w:val="234981397"/>
          <w:placeholder>
            <w:docPart w:val="A9D0629264B9442488EFA21C15B08CA7"/>
          </w:placeholder>
          <w:showingPlcHdr/>
        </w:sdtPr>
        <w:sdtEndPr/>
        <w:sdtContent>
          <w:r w:rsidR="006D75AD"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584DD340" w14:textId="77777777" w:rsidR="00951A3B" w:rsidRDefault="007E76AB" w:rsidP="00951A3B">
      <w:sdt>
        <w:sdtPr>
          <w:id w:val="-84640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5AD">
            <w:rPr>
              <w:rFonts w:ascii="MS Gothic" w:eastAsia="MS Gothic" w:hAnsi="MS Gothic" w:hint="eastAsia"/>
            </w:rPr>
            <w:t>☐</w:t>
          </w:r>
        </w:sdtContent>
      </w:sdt>
      <w:r w:rsidR="006D75AD">
        <w:t xml:space="preserve"> </w:t>
      </w:r>
      <w:r w:rsidR="006D75AD" w:rsidRPr="006D75AD">
        <w:t>Sozialamt ist über das</w:t>
      </w:r>
    </w:p>
    <w:p w14:paraId="2BB87B88" w14:textId="3CAE1671" w:rsidR="00B61372" w:rsidRDefault="006D75AD" w:rsidP="00CC414C">
      <w:pPr>
        <w:spacing w:line="360" w:lineRule="auto"/>
      </w:pPr>
      <w:r>
        <w:t xml:space="preserve">     </w:t>
      </w:r>
      <w:r w:rsidR="00074B1D">
        <w:t xml:space="preserve"> </w:t>
      </w:r>
      <w:r w:rsidRPr="006D75AD">
        <w:t>Gesuch informiert</w:t>
      </w:r>
      <w:r>
        <w:tab/>
      </w:r>
      <w:r>
        <w:tab/>
      </w:r>
      <w:r w:rsidR="003F054C">
        <w:tab/>
      </w:r>
      <w:sdt>
        <w:sdtPr>
          <w:alias w:val="Kontaktdaten des Sozialarbeiters"/>
          <w:tag w:val="Kontaktdaten des Sozialarbeiters"/>
          <w:id w:val="1980562136"/>
          <w:placeholder>
            <w:docPart w:val="8824E673650E4F389825E4711F5CA72D"/>
          </w:placeholder>
          <w:showingPlcHdr/>
        </w:sdtPr>
        <w:sdtEndPr/>
        <w:sdtContent>
          <w:r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2585C837" w14:textId="38F1A2CA" w:rsidR="006D75AD" w:rsidRDefault="007E76AB" w:rsidP="00CC414C">
      <w:pPr>
        <w:spacing w:line="360" w:lineRule="auto"/>
      </w:pPr>
      <w:sdt>
        <w:sdtPr>
          <w:id w:val="1121729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5AD">
            <w:rPr>
              <w:rFonts w:ascii="MS Gothic" w:eastAsia="MS Gothic" w:hAnsi="MS Gothic" w:hint="eastAsia"/>
            </w:rPr>
            <w:t>☐</w:t>
          </w:r>
        </w:sdtContent>
      </w:sdt>
      <w:r w:rsidR="006D75AD">
        <w:t xml:space="preserve"> Wurde schon von LZ</w:t>
      </w:r>
      <w:r w:rsidR="003F054C">
        <w:t xml:space="preserve"> unterstützt</w:t>
      </w:r>
      <w:r w:rsidR="003F054C">
        <w:tab/>
      </w:r>
      <w:sdt>
        <w:sdtPr>
          <w:alias w:val="Wann das letzte Mal?"/>
          <w:tag w:val="Wann das letzte Mal?"/>
          <w:id w:val="-722446022"/>
          <w:placeholder>
            <w:docPart w:val="B446F1CBBD584AFD8FD36656B2E2E9ED"/>
          </w:placeholder>
          <w:showingPlcHdr/>
        </w:sdtPr>
        <w:sdtEndPr/>
        <w:sdtContent>
          <w:r w:rsidR="006D75AD"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4B7DDAE6" w14:textId="7E7689F3" w:rsidR="00074B1D" w:rsidRDefault="007E76AB" w:rsidP="00CC414C">
      <w:pPr>
        <w:spacing w:line="360" w:lineRule="auto"/>
      </w:pPr>
      <w:sdt>
        <w:sdtPr>
          <w:id w:val="-39659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B1D">
            <w:rPr>
              <w:rFonts w:ascii="MS Gothic" w:eastAsia="MS Gothic" w:hAnsi="MS Gothic" w:hint="eastAsia"/>
            </w:rPr>
            <w:t>☐</w:t>
          </w:r>
        </w:sdtContent>
      </w:sdt>
      <w:r w:rsidR="00074B1D">
        <w:t xml:space="preserve"> Andere Institutionen angefragt</w:t>
      </w:r>
      <w:r w:rsidR="003F054C">
        <w:tab/>
      </w:r>
      <w:sdt>
        <w:sdtPr>
          <w:alias w:val="Welche Institutionen und weshalb wurde das Gesuch abgelehnt?"/>
          <w:tag w:val="Welche Institutionen und weshalb wurde das Gesuch abgelehnt?"/>
          <w:id w:val="1141155570"/>
          <w:placeholder>
            <w:docPart w:val="73E3A301B9C14E8F9F31B73C926A010D"/>
          </w:placeholder>
          <w:showingPlcHdr/>
        </w:sdtPr>
        <w:sdtEndPr/>
        <w:sdtContent>
          <w:r w:rsidR="003F054C"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2CCC7003" w14:textId="63DADD9C" w:rsidR="00B61372" w:rsidRDefault="007E76AB" w:rsidP="00CC414C">
      <w:pPr>
        <w:spacing w:line="360" w:lineRule="auto"/>
      </w:pPr>
      <w:sdt>
        <w:sdtPr>
          <w:id w:val="-925950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100">
            <w:rPr>
              <w:rFonts w:ascii="MS Gothic" w:eastAsia="MS Gothic" w:hAnsi="MS Gothic" w:hint="eastAsia"/>
            </w:rPr>
            <w:t>☐</w:t>
          </w:r>
        </w:sdtContent>
      </w:sdt>
      <w:r w:rsidR="00C27100">
        <w:t xml:space="preserve"> </w:t>
      </w:r>
      <w:r w:rsidR="00C27100" w:rsidRPr="00C27100">
        <w:t>Der Betrag wurde vorfinanziert</w:t>
      </w:r>
      <w:r w:rsidR="00C27100">
        <w:tab/>
      </w:r>
      <w:sdt>
        <w:sdtPr>
          <w:alias w:val="Von wem?"/>
          <w:tag w:val="Von wem?"/>
          <w:id w:val="-1034654485"/>
          <w:placeholder>
            <w:docPart w:val="01BD4712B53A4724AB84A65459F36DED"/>
          </w:placeholder>
          <w:showingPlcHdr/>
        </w:sdtPr>
        <w:sdtEndPr/>
        <w:sdtContent>
          <w:r w:rsidR="00C27100"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31733A35" w14:textId="482261DA" w:rsidR="00C27100" w:rsidRDefault="007E76AB" w:rsidP="00FA4F42">
      <w:pPr>
        <w:spacing w:line="360" w:lineRule="auto"/>
      </w:pPr>
      <w:sdt>
        <w:sdtPr>
          <w:id w:val="17168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100">
            <w:rPr>
              <w:rFonts w:ascii="MS Gothic" w:eastAsia="MS Gothic" w:hAnsi="MS Gothic" w:hint="eastAsia"/>
            </w:rPr>
            <w:t>☐</w:t>
          </w:r>
        </w:sdtContent>
      </w:sdt>
      <w:r w:rsidR="00C27100">
        <w:t xml:space="preserve"> E</w:t>
      </w:r>
      <w:r w:rsidR="00FC1E6B">
        <w:t>rgänzungsleistungsb</w:t>
      </w:r>
      <w:r w:rsidR="00C27100">
        <w:t>ezüger</w:t>
      </w:r>
      <w:r w:rsidR="00C27100">
        <w:tab/>
      </w:r>
      <w:r w:rsidR="008027A6">
        <w:t>(EL)</w:t>
      </w:r>
      <w:r w:rsidR="00C27100">
        <w:tab/>
      </w:r>
      <w:sdt>
        <w:sdtPr>
          <w:alias w:val="Aktuelles Vermögen zum Zeitpunkt des Gesuchs"/>
          <w:tag w:val="Aktuelles Vermögen zum Zeitpunkt des Gesuchs"/>
          <w:id w:val="2007399918"/>
          <w:placeholder>
            <w:docPart w:val="D7A30EE43208406AA10C51BFDA53653B"/>
          </w:placeholder>
          <w:showingPlcHdr/>
        </w:sdtPr>
        <w:sdtEndPr/>
        <w:sdtContent>
          <w:r w:rsidR="00C27100"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5946907A" w14:textId="7AE1FF7A" w:rsidR="00FC1E6B" w:rsidRDefault="007E76AB" w:rsidP="00FA4F42">
      <w:pPr>
        <w:spacing w:line="360" w:lineRule="auto"/>
      </w:pPr>
      <w:sdt>
        <w:sdtPr>
          <w:id w:val="1616873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E6B">
            <w:rPr>
              <w:rFonts w:ascii="MS Gothic" w:eastAsia="MS Gothic" w:hAnsi="MS Gothic" w:hint="eastAsia"/>
            </w:rPr>
            <w:t>☐</w:t>
          </w:r>
        </w:sdtContent>
      </w:sdt>
      <w:r w:rsidR="00FC1E6B">
        <w:t xml:space="preserve"> IV-Bezüger</w:t>
      </w:r>
      <w:r w:rsidR="003E2AA7">
        <w:tab/>
      </w:r>
      <w:r w:rsidR="003E2AA7">
        <w:tab/>
      </w:r>
    </w:p>
    <w:p w14:paraId="171F32F6" w14:textId="77777777" w:rsidR="00FC1E6B" w:rsidRDefault="007E76AB" w:rsidP="00FC1E6B">
      <w:pPr>
        <w:spacing w:line="360" w:lineRule="auto"/>
      </w:pPr>
      <w:sdt>
        <w:sdtPr>
          <w:id w:val="21447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E6B">
            <w:rPr>
              <w:rFonts w:ascii="MS Gothic" w:eastAsia="MS Gothic" w:hAnsi="MS Gothic" w:hint="eastAsia"/>
            </w:rPr>
            <w:t>☐</w:t>
          </w:r>
        </w:sdtContent>
      </w:sdt>
      <w:r w:rsidR="00FC1E6B">
        <w:t xml:space="preserve"> </w:t>
      </w:r>
      <w:r w:rsidR="00FC1E6B" w:rsidRPr="00C27100">
        <w:t>AHV-Empfänger</w:t>
      </w:r>
    </w:p>
    <w:p w14:paraId="1D1A5D64" w14:textId="336A3383" w:rsidR="00C27100" w:rsidRDefault="007E76AB" w:rsidP="00FA4F42">
      <w:pPr>
        <w:spacing w:line="360" w:lineRule="auto"/>
      </w:pPr>
      <w:sdt>
        <w:sdtPr>
          <w:id w:val="2055737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100">
            <w:rPr>
              <w:rFonts w:ascii="MS Gothic" w:eastAsia="MS Gothic" w:hAnsi="MS Gothic" w:hint="eastAsia"/>
            </w:rPr>
            <w:t>☐</w:t>
          </w:r>
        </w:sdtContent>
      </w:sdt>
      <w:r w:rsidR="00C27100">
        <w:t xml:space="preserve"> </w:t>
      </w:r>
      <w:r w:rsidR="00C27100" w:rsidRPr="00C27100">
        <w:t>Zahnbehandlung</w:t>
      </w:r>
    </w:p>
    <w:p w14:paraId="4CFD0FE4" w14:textId="1203FE2F" w:rsidR="00C27100" w:rsidRDefault="007E76AB" w:rsidP="00FA4F42">
      <w:pPr>
        <w:spacing w:line="360" w:lineRule="auto"/>
      </w:pPr>
      <w:sdt>
        <w:sdtPr>
          <w:id w:val="-1850024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100">
            <w:rPr>
              <w:rFonts w:ascii="MS Gothic" w:eastAsia="MS Gothic" w:hAnsi="MS Gothic" w:hint="eastAsia"/>
            </w:rPr>
            <w:t>☐</w:t>
          </w:r>
        </w:sdtContent>
      </w:sdt>
      <w:r w:rsidR="00C27100">
        <w:t xml:space="preserve"> </w:t>
      </w:r>
      <w:r w:rsidR="00C27100" w:rsidRPr="00C27100">
        <w:t>Kind mit Kindesschutz</w:t>
      </w:r>
    </w:p>
    <w:p w14:paraId="45F7040A" w14:textId="7BC26904" w:rsidR="00C27100" w:rsidRDefault="007E76AB" w:rsidP="00FA4F42">
      <w:pPr>
        <w:spacing w:line="360" w:lineRule="auto"/>
      </w:pPr>
      <w:sdt>
        <w:sdtPr>
          <w:id w:val="-120786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100">
            <w:rPr>
              <w:rFonts w:ascii="MS Gothic" w:eastAsia="MS Gothic" w:hAnsi="MS Gothic" w:hint="eastAsia"/>
            </w:rPr>
            <w:t>☐</w:t>
          </w:r>
        </w:sdtContent>
      </w:sdt>
      <w:r w:rsidR="00C27100">
        <w:t xml:space="preserve"> KK-Prämienverbilligung ausgeschöpft</w:t>
      </w:r>
    </w:p>
    <w:p w14:paraId="3D21F4A0" w14:textId="72707C75" w:rsidR="00C27100" w:rsidRDefault="007E76AB" w:rsidP="00FA4F42">
      <w:pPr>
        <w:spacing w:line="360" w:lineRule="auto"/>
      </w:pPr>
      <w:sdt>
        <w:sdtPr>
          <w:id w:val="-94831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100">
            <w:rPr>
              <w:rFonts w:ascii="MS Gothic" w:eastAsia="MS Gothic" w:hAnsi="MS Gothic" w:hint="eastAsia"/>
            </w:rPr>
            <w:t>☐</w:t>
          </w:r>
        </w:sdtContent>
      </w:sdt>
      <w:r w:rsidR="00C27100">
        <w:t xml:space="preserve"> Begünstigter weiss von der Anfrage an die LZ</w:t>
      </w:r>
      <w:r w:rsidR="00336496">
        <w:t>-</w:t>
      </w:r>
      <w:r w:rsidR="00C27100">
        <w:t>Weihnachtsaktion</w:t>
      </w:r>
    </w:p>
    <w:p w14:paraId="3894B142" w14:textId="20F579CC" w:rsidR="00C27100" w:rsidRDefault="007E76AB" w:rsidP="00FA4F42">
      <w:pPr>
        <w:spacing w:line="360" w:lineRule="auto"/>
      </w:pPr>
      <w:sdt>
        <w:sdtPr>
          <w:id w:val="-335698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100">
            <w:rPr>
              <w:rFonts w:ascii="MS Gothic" w:eastAsia="MS Gothic" w:hAnsi="MS Gothic" w:hint="eastAsia"/>
            </w:rPr>
            <w:t>☐</w:t>
          </w:r>
        </w:sdtContent>
      </w:sdt>
      <w:r w:rsidR="00C27100">
        <w:t xml:space="preserve"> </w:t>
      </w:r>
      <w:r w:rsidR="00C27100" w:rsidRPr="00C27100">
        <w:t>Schuldensanierung im Gange</w:t>
      </w:r>
    </w:p>
    <w:p w14:paraId="35CE303F" w14:textId="77777777" w:rsidR="00CC414C" w:rsidRDefault="00CC414C" w:rsidP="00C27100">
      <w:pPr>
        <w:tabs>
          <w:tab w:val="left" w:pos="3261"/>
        </w:tabs>
      </w:pPr>
    </w:p>
    <w:p w14:paraId="7D28E40B" w14:textId="73D8A85D" w:rsidR="00CC414C" w:rsidRPr="00F54E80" w:rsidRDefault="00CC414C" w:rsidP="00F54E80">
      <w:pPr>
        <w:tabs>
          <w:tab w:val="left" w:pos="3261"/>
        </w:tabs>
        <w:spacing w:line="360" w:lineRule="auto"/>
        <w:rPr>
          <w:b/>
          <w:bCs/>
          <w:sz w:val="28"/>
          <w:szCs w:val="28"/>
        </w:rPr>
      </w:pPr>
      <w:r w:rsidRPr="00F54E80">
        <w:rPr>
          <w:b/>
          <w:bCs/>
          <w:sz w:val="28"/>
          <w:szCs w:val="28"/>
        </w:rPr>
        <w:t>Angaben für statistische Zwecke</w:t>
      </w:r>
    </w:p>
    <w:p w14:paraId="3DC0C5D2" w14:textId="3350E4B0" w:rsidR="00BA00FB" w:rsidRDefault="00FA4F42" w:rsidP="00FA4F42">
      <w:pPr>
        <w:tabs>
          <w:tab w:val="left" w:pos="3556"/>
        </w:tabs>
        <w:spacing w:line="360" w:lineRule="auto"/>
      </w:pPr>
      <w:r w:rsidRPr="00FA4F42">
        <w:t>Lebenslage</w:t>
      </w:r>
      <w:r w:rsidR="00BA00FB">
        <w:t>:</w:t>
      </w:r>
      <w:r>
        <w:tab/>
      </w:r>
      <w:sdt>
        <w:sdtPr>
          <w:alias w:val="Lebenslage"/>
          <w:tag w:val="Lebenslage"/>
          <w:id w:val="447512887"/>
          <w:placeholder>
            <w:docPart w:val="7D81EE7C000641809145B14E550B38C0"/>
          </w:placeholder>
          <w:showingPlcHdr/>
          <w:comboBox>
            <w:listItem w:value="Wählen Sie ein Element aus."/>
            <w:listItem w:displayText="Arbeitslos" w:value="Arbeitslos"/>
            <w:listItem w:displayText="Working Poor" w:value="Working Poor"/>
            <w:listItem w:displayText="Migration" w:value="Migration"/>
            <w:listItem w:displayText="Krise" w:value="Krise"/>
            <w:listItem w:displayText="Medizinische Gründe" w:value="Medizinische Gründe"/>
            <w:listItem w:displayText="Schwangerschaft / Geburt" w:value="Schwangerschaft / Geburt"/>
            <w:listItem w:displayText="Invalidität" w:value="Invalidität"/>
            <w:listItem w:displayText="Tod" w:value="Tod"/>
            <w:listItem w:displayText="Gewalt" w:value="Gewalt"/>
            <w:listItem w:displayText="Scheidung / Trennung" w:value="Scheidung / Trennung"/>
            <w:listItem w:displayText="Abhängigkeitsprobleme" w:value="Abhängigkeitsprobleme"/>
          </w:comboBox>
        </w:sdtPr>
        <w:sdtEndPr/>
        <w:sdtContent>
          <w:r w:rsidR="00BA00FB" w:rsidRPr="00977AC5">
            <w:rPr>
              <w:rStyle w:val="Platzhaltertext"/>
              <w:color w:val="00B050"/>
            </w:rPr>
            <w:t>Wählen Sie ein Element aus.</w:t>
          </w:r>
        </w:sdtContent>
      </w:sdt>
    </w:p>
    <w:p w14:paraId="3266D4B1" w14:textId="4BB55CD9" w:rsidR="00FA4F42" w:rsidRDefault="00FA4F42" w:rsidP="00FA4F42">
      <w:pPr>
        <w:tabs>
          <w:tab w:val="left" w:pos="3556"/>
        </w:tabs>
        <w:spacing w:line="360" w:lineRule="auto"/>
      </w:pPr>
      <w:r w:rsidRPr="00FA4F42">
        <w:t>Haushaltsform</w:t>
      </w:r>
      <w:r>
        <w:t>:</w:t>
      </w:r>
      <w:r>
        <w:tab/>
      </w:r>
      <w:sdt>
        <w:sdtPr>
          <w:alias w:val="Haushaltsform"/>
          <w:tag w:val="Haushaltsform"/>
          <w:id w:val="1355693378"/>
          <w:placeholder>
            <w:docPart w:val="4AE50809B9334FEEA3464D40A129866D"/>
          </w:placeholder>
          <w:showingPlcHdr/>
          <w:comboBox>
            <w:listItem w:value="Wählen Sie ein Element aus."/>
            <w:listItem w:displayText="Alleinerziehend" w:value="Alleinerziehend"/>
            <w:listItem w:displayText="Alleinstehend" w:value="Alleinstehend"/>
            <w:listItem w:displayText="Paar mit Kinder ohne eigenes Einkommen" w:value="Paar mit Kinder ohne eigenes Einkommen"/>
            <w:listItem w:displayText="Paar ohne Kinder" w:value="Paar ohne Kinder"/>
            <w:listItem w:displayText="Andere" w:value="Andere"/>
          </w:comboBox>
        </w:sdtPr>
        <w:sdtEndPr/>
        <w:sdtContent>
          <w:r w:rsidRPr="00977AC5">
            <w:rPr>
              <w:rStyle w:val="Platzhaltertext"/>
              <w:color w:val="00B050"/>
            </w:rPr>
            <w:t>Wählen Sie ein Element aus.</w:t>
          </w:r>
        </w:sdtContent>
      </w:sdt>
    </w:p>
    <w:p w14:paraId="658E1673" w14:textId="4CC4A2C9" w:rsidR="008667D3" w:rsidRDefault="008667D3" w:rsidP="008667D3">
      <w:pPr>
        <w:tabs>
          <w:tab w:val="left" w:pos="3556"/>
        </w:tabs>
        <w:spacing w:line="360" w:lineRule="auto"/>
      </w:pPr>
      <w:r>
        <w:t>Zweck:</w:t>
      </w:r>
      <w:r>
        <w:tab/>
      </w:r>
      <w:sdt>
        <w:sdtPr>
          <w:alias w:val="Zweck"/>
          <w:tag w:val="Zweck"/>
          <w:id w:val="1791468016"/>
          <w:placeholder>
            <w:docPart w:val="EC50ED8E92524BFE972E7BDE008D3039"/>
          </w:placeholder>
          <w:showingPlcHdr/>
          <w:comboBox>
            <w:listItem w:value="Wählen Sie ein Element aus."/>
            <w:listItem w:displayText="Allgemeine Unterstützung" w:value="Allgemeine Unterstützung"/>
            <w:listItem w:displayText="Überbrückungshilfe" w:value="Überbrückungshilfe"/>
            <w:listItem w:displayText="Anschaffungen für Kinder" w:value="Anschaffungen für Kinder"/>
            <w:listItem w:displayText="Ausbildung" w:value="Ausbildung"/>
            <w:listItem w:displayText="Bekleidung" w:value="Bekleidung"/>
            <w:listItem w:displayText="Gesundheitskosten" w:value="Gesundheitskosten"/>
            <w:listItem w:displayText="Mobilitätskosten" w:value="Mobilitätskosten"/>
            <w:listItem w:displayText="Wohnen" w:value="Wohnen"/>
            <w:listItem w:displayText="Freizeit / Hobby" w:value="Freizeit / Hobby"/>
            <w:listItem w:displayText="Krankenkasse" w:value="Krankenkasse"/>
            <w:listItem w:displayText="Zahnarztkosten" w:value="Zahnarztkosten"/>
            <w:listItem w:displayText="Berg- / Landwirtschaft" w:value="Berg- / Landwirtschaft"/>
            <w:listItem w:displayText="Unwetterschäden" w:value="Unwetterschäden"/>
            <w:listItem w:displayText="Schulden" w:value="Schulden"/>
          </w:comboBox>
        </w:sdtPr>
        <w:sdtEndPr/>
        <w:sdtContent>
          <w:r w:rsidRPr="00977AC5">
            <w:rPr>
              <w:rStyle w:val="Platzhaltertext"/>
              <w:color w:val="00B050"/>
            </w:rPr>
            <w:t>Wählen Sie ein Element aus.</w:t>
          </w:r>
        </w:sdtContent>
      </w:sdt>
    </w:p>
    <w:p w14:paraId="30EAA114" w14:textId="77777777" w:rsidR="00CC414C" w:rsidRDefault="00CC414C" w:rsidP="00C27100">
      <w:pPr>
        <w:tabs>
          <w:tab w:val="left" w:pos="3261"/>
        </w:tabs>
      </w:pPr>
    </w:p>
    <w:p w14:paraId="4F3D1BDB" w14:textId="6BBBC236" w:rsidR="00757C62" w:rsidRPr="00D170CB" w:rsidRDefault="00757C62" w:rsidP="00F54E80">
      <w:pPr>
        <w:spacing w:line="360" w:lineRule="auto"/>
        <w:rPr>
          <w:b/>
          <w:bCs/>
        </w:rPr>
      </w:pPr>
      <w:r w:rsidRPr="00F54E80">
        <w:rPr>
          <w:b/>
          <w:bCs/>
          <w:sz w:val="28"/>
          <w:szCs w:val="28"/>
        </w:rPr>
        <w:t>Beizufügende Dokumente</w:t>
      </w:r>
      <w:r>
        <w:rPr>
          <w:b/>
          <w:bCs/>
        </w:rPr>
        <w:t xml:space="preserve"> </w:t>
      </w:r>
      <w:r w:rsidRPr="00757C62">
        <w:t>(passend zu den oben erwähnten Angaben)</w:t>
      </w:r>
    </w:p>
    <w:p w14:paraId="01E28608" w14:textId="2418EFFC" w:rsidR="00C27100" w:rsidRDefault="007E76AB" w:rsidP="00757C62">
      <w:pPr>
        <w:spacing w:line="360" w:lineRule="auto"/>
      </w:pPr>
      <w:sdt>
        <w:sdtPr>
          <w:id w:val="-7096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C62">
            <w:rPr>
              <w:rFonts w:ascii="MS Gothic" w:eastAsia="MS Gothic" w:hAnsi="MS Gothic" w:hint="eastAsia"/>
            </w:rPr>
            <w:t>☐</w:t>
          </w:r>
        </w:sdtContent>
      </w:sdt>
      <w:r w:rsidR="00757C62">
        <w:t xml:space="preserve"> </w:t>
      </w:r>
      <w:r w:rsidR="00757C62" w:rsidRPr="00757C62">
        <w:t>SozialhilfeempfängerInnen: Aktuelles Sozialhilfebudget inkl. Berechnungsgrundlage</w:t>
      </w:r>
    </w:p>
    <w:p w14:paraId="53D12410" w14:textId="78EFCE19" w:rsidR="00757C62" w:rsidRDefault="007E76AB" w:rsidP="00757C62">
      <w:pPr>
        <w:spacing w:line="360" w:lineRule="auto"/>
      </w:pPr>
      <w:sdt>
        <w:sdtPr>
          <w:id w:val="41135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C62">
            <w:rPr>
              <w:rFonts w:ascii="MS Gothic" w:eastAsia="MS Gothic" w:hAnsi="MS Gothic" w:hint="eastAsia"/>
            </w:rPr>
            <w:t>☐</w:t>
          </w:r>
        </w:sdtContent>
      </w:sdt>
      <w:r w:rsidR="00757C62">
        <w:t xml:space="preserve"> EL-/IV-</w:t>
      </w:r>
      <w:r w:rsidR="008724E8">
        <w:t>/AHV-</w:t>
      </w:r>
      <w:r w:rsidR="00757C62">
        <w:t>BezügerInnen: Aktuelle EL-Verfügung inkl. Berechnungsgrundlage</w:t>
      </w:r>
    </w:p>
    <w:p w14:paraId="196159E0" w14:textId="4F324FCB" w:rsidR="00757C62" w:rsidRDefault="007E76AB" w:rsidP="00757C62">
      <w:pPr>
        <w:spacing w:line="360" w:lineRule="auto"/>
      </w:pPr>
      <w:sdt>
        <w:sdtPr>
          <w:id w:val="-746111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C62">
            <w:rPr>
              <w:rFonts w:ascii="MS Gothic" w:eastAsia="MS Gothic" w:hAnsi="MS Gothic" w:hint="eastAsia"/>
            </w:rPr>
            <w:t>☐</w:t>
          </w:r>
        </w:sdtContent>
      </w:sdt>
      <w:r w:rsidR="00757C62">
        <w:t xml:space="preserve"> Übrige Personen: Aktuelle Steuerveranlagung inkl. Steuerprotokoll oder Quellensteuerabrechnung</w:t>
      </w:r>
    </w:p>
    <w:p w14:paraId="3920BB3E" w14:textId="77777777" w:rsidR="006500F8" w:rsidRDefault="007E76AB" w:rsidP="00757C62">
      <w:sdt>
        <w:sdtPr>
          <w:id w:val="-32389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C62">
            <w:rPr>
              <w:rFonts w:ascii="MS Gothic" w:eastAsia="MS Gothic" w:hAnsi="MS Gothic" w:hint="eastAsia"/>
            </w:rPr>
            <w:t>☐</w:t>
          </w:r>
        </w:sdtContent>
      </w:sdt>
      <w:r w:rsidR="00757C62">
        <w:t xml:space="preserve"> Bei Anträgen für die Übernahme von Zahnarztkosten: Befund und K</w:t>
      </w:r>
      <w:r w:rsidR="006500F8">
        <w:t>ostenvoranschlag</w:t>
      </w:r>
      <w:r w:rsidR="00757C62">
        <w:t xml:space="preserve"> des Zahnarztes </w:t>
      </w:r>
    </w:p>
    <w:p w14:paraId="0B6EDAEC" w14:textId="1D343E88" w:rsidR="00757C62" w:rsidRDefault="006500F8" w:rsidP="006500F8">
      <w:pPr>
        <w:spacing w:line="360" w:lineRule="auto"/>
      </w:pPr>
      <w:r>
        <w:t xml:space="preserve">      </w:t>
      </w:r>
      <w:r w:rsidR="00757C62">
        <w:t>zum Sozialtarif,</w:t>
      </w:r>
      <w:r>
        <w:t xml:space="preserve"> </w:t>
      </w:r>
      <w:r w:rsidR="00757C62">
        <w:t>Empfehlung des Kantonszahnarztes</w:t>
      </w:r>
    </w:p>
    <w:p w14:paraId="46891C2D" w14:textId="77777777" w:rsidR="00757C62" w:rsidRDefault="007E76AB" w:rsidP="00757C62">
      <w:sdt>
        <w:sdtPr>
          <w:id w:val="-73585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C62">
            <w:rPr>
              <w:rFonts w:ascii="MS Gothic" w:eastAsia="MS Gothic" w:hAnsi="MS Gothic" w:hint="eastAsia"/>
            </w:rPr>
            <w:t>☐</w:t>
          </w:r>
        </w:sdtContent>
      </w:sdt>
      <w:r w:rsidR="00757C62">
        <w:t xml:space="preserve"> Kinder mit Kindesschutz: Entsprechende Bestätigung der Institution, dass Kind unter Kindesschutz steht </w:t>
      </w:r>
    </w:p>
    <w:p w14:paraId="0F5228F8" w14:textId="4E3B0119" w:rsidR="00757C62" w:rsidRDefault="00757C62" w:rsidP="003E2AA7">
      <w:pPr>
        <w:spacing w:line="360" w:lineRule="auto"/>
      </w:pPr>
      <w:r>
        <w:t xml:space="preserve">      und Zugriff auf Elternvermögen nicht möglich ist</w:t>
      </w:r>
    </w:p>
    <w:p w14:paraId="13F9C2B4" w14:textId="432D02BF" w:rsidR="00B61372" w:rsidRDefault="007E76AB" w:rsidP="00B46466">
      <w:sdt>
        <w:sdtPr>
          <w:id w:val="-82844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2AA7">
            <w:rPr>
              <w:rFonts w:ascii="MS Gothic" w:eastAsia="MS Gothic" w:hAnsi="MS Gothic" w:hint="eastAsia"/>
            </w:rPr>
            <w:t>☐</w:t>
          </w:r>
        </w:sdtContent>
      </w:sdt>
      <w:r w:rsidR="003E2AA7">
        <w:t xml:space="preserve"> </w:t>
      </w:r>
      <w:r w:rsidR="003E2AA7" w:rsidRPr="003E2AA7">
        <w:t xml:space="preserve">Weitere Unterlagen </w:t>
      </w:r>
      <w:r w:rsidR="003E2AA7">
        <w:tab/>
      </w:r>
      <w:r w:rsidR="003E2AA7">
        <w:tab/>
      </w:r>
      <w:r w:rsidR="003E2AA7">
        <w:tab/>
      </w:r>
      <w:sdt>
        <w:sdtPr>
          <w:alias w:val="Alle zusätzlichen beliegenden Unterlagen aufführen"/>
          <w:tag w:val="Alle zusätzlichen beliegenden Unterlagen aufführen"/>
          <w:id w:val="33933362"/>
          <w:placeholder>
            <w:docPart w:val="0FE0FD9403414A87BA8D3E6D5CB7FFA9"/>
          </w:placeholder>
          <w:showingPlcHdr/>
        </w:sdtPr>
        <w:sdtEndPr/>
        <w:sdtContent>
          <w:r w:rsidR="003E2AA7" w:rsidRPr="00977AC5">
            <w:rPr>
              <w:rStyle w:val="Platzhaltertext"/>
              <w:color w:val="00B050"/>
            </w:rPr>
            <w:t>Klicken oder tippen Sie hier, um Text einzugeben.</w:t>
          </w:r>
        </w:sdtContent>
      </w:sdt>
    </w:p>
    <w:p w14:paraId="47EA3705" w14:textId="77777777" w:rsidR="003E2AA7" w:rsidRDefault="003E2AA7" w:rsidP="00B46466"/>
    <w:p w14:paraId="6FAF3925" w14:textId="77777777" w:rsidR="00B61372" w:rsidRDefault="00B61372" w:rsidP="00313785">
      <w:pPr>
        <w:tabs>
          <w:tab w:val="left" w:pos="3402"/>
        </w:tabs>
      </w:pPr>
    </w:p>
    <w:p w14:paraId="303044C4" w14:textId="3E7828D0" w:rsidR="00B61372" w:rsidRPr="004048CA" w:rsidRDefault="004048CA" w:rsidP="00B46466">
      <w:pPr>
        <w:rPr>
          <w:b/>
          <w:bCs/>
          <w:color w:val="EE0000"/>
          <w:sz w:val="28"/>
          <w:szCs w:val="28"/>
        </w:rPr>
      </w:pPr>
      <w:r w:rsidRPr="004048CA">
        <w:rPr>
          <w:b/>
          <w:bCs/>
          <w:color w:val="EE0000"/>
          <w:sz w:val="28"/>
          <w:szCs w:val="28"/>
        </w:rPr>
        <w:t>Wichtig:</w:t>
      </w:r>
    </w:p>
    <w:p w14:paraId="7DE86F67" w14:textId="4E080B2D" w:rsidR="00067D14" w:rsidRPr="00067D14" w:rsidRDefault="00067D14" w:rsidP="00067D14">
      <w:pPr>
        <w:pStyle w:val="Listenabsatz"/>
        <w:numPr>
          <w:ilvl w:val="0"/>
          <w:numId w:val="5"/>
        </w:numPr>
        <w:rPr>
          <w:b/>
          <w:bCs/>
          <w:color w:val="EE0000"/>
        </w:rPr>
      </w:pPr>
      <w:r w:rsidRPr="00067D14">
        <w:rPr>
          <w:b/>
          <w:bCs/>
          <w:color w:val="EE0000"/>
        </w:rPr>
        <w:t>Nur vollständig ausgefülltes Gesuch und mit sämtlichen notwendigen Dokumenten werden an die LZ</w:t>
      </w:r>
      <w:r w:rsidR="00336496">
        <w:rPr>
          <w:b/>
          <w:bCs/>
          <w:color w:val="EE0000"/>
        </w:rPr>
        <w:t>-</w:t>
      </w:r>
      <w:r w:rsidRPr="00067D14">
        <w:rPr>
          <w:b/>
          <w:bCs/>
          <w:color w:val="EE0000"/>
        </w:rPr>
        <w:t>Weihnachtsaktion weitergeleitet.</w:t>
      </w:r>
    </w:p>
    <w:p w14:paraId="1B516157" w14:textId="08C0FE2A" w:rsidR="00067D14" w:rsidRPr="00067D14" w:rsidRDefault="00067D14" w:rsidP="00067D14">
      <w:pPr>
        <w:pStyle w:val="Listenabsatz"/>
        <w:numPr>
          <w:ilvl w:val="0"/>
          <w:numId w:val="5"/>
        </w:numPr>
        <w:rPr>
          <w:b/>
          <w:bCs/>
          <w:color w:val="EE0000"/>
        </w:rPr>
      </w:pPr>
      <w:r w:rsidRPr="00067D14">
        <w:rPr>
          <w:b/>
          <w:bCs/>
          <w:color w:val="EE0000"/>
        </w:rPr>
        <w:t>Bei Unvollständigkeit, wird seitens Fachstelle Private Beistandspersonen nicht zurückgefragt.</w:t>
      </w:r>
    </w:p>
    <w:p w14:paraId="63486BFD" w14:textId="2C04E815" w:rsidR="004048CA" w:rsidRDefault="00060F66" w:rsidP="00067D14">
      <w:pPr>
        <w:pStyle w:val="Listenabsatz"/>
        <w:numPr>
          <w:ilvl w:val="0"/>
          <w:numId w:val="5"/>
        </w:numPr>
      </w:pPr>
      <w:r w:rsidRPr="00060F66">
        <w:rPr>
          <w:b/>
          <w:bCs/>
          <w:color w:val="EE0000"/>
        </w:rPr>
        <w:t>Das Gesuch und sämtliche Dokumente sind digital in PDF-Format einzureichen an</w:t>
      </w:r>
      <w:r w:rsidR="004048CA" w:rsidRPr="00067D14">
        <w:rPr>
          <w:b/>
          <w:bCs/>
          <w:color w:val="EE0000"/>
        </w:rPr>
        <w:t>:</w:t>
      </w:r>
      <w:r w:rsidR="00067D14" w:rsidRPr="00067D14">
        <w:rPr>
          <w:b/>
          <w:bCs/>
          <w:color w:val="EE0000"/>
        </w:rPr>
        <w:t xml:space="preserve"> </w:t>
      </w:r>
      <w:hyperlink r:id="rId7" w:history="1">
        <w:r w:rsidR="004048CA" w:rsidRPr="005A595E">
          <w:rPr>
            <w:rStyle w:val="Hyperlink"/>
          </w:rPr>
          <w:t>priBe@kesb-willisau.ch</w:t>
        </w:r>
      </w:hyperlink>
      <w:r w:rsidR="004048CA">
        <w:t xml:space="preserve"> </w:t>
      </w:r>
    </w:p>
    <w:p w14:paraId="34B290A9" w14:textId="77777777" w:rsidR="00B61372" w:rsidRPr="00B46466" w:rsidRDefault="00B61372" w:rsidP="00B46466"/>
    <w:sectPr w:rsidR="00B61372" w:rsidRPr="00B46466" w:rsidSect="001862A4">
      <w:footerReference w:type="default" r:id="rId8"/>
      <w:headerReference w:type="first" r:id="rId9"/>
      <w:footerReference w:type="first" r:id="rId10"/>
      <w:pgSz w:w="11906" w:h="16838" w:code="9"/>
      <w:pgMar w:top="709" w:right="851" w:bottom="709" w:left="1418" w:header="284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B92F2" w14:textId="77777777" w:rsidR="007E76AB" w:rsidRDefault="007E76AB">
      <w:r>
        <w:separator/>
      </w:r>
    </w:p>
  </w:endnote>
  <w:endnote w:type="continuationSeparator" w:id="0">
    <w:p w14:paraId="7FD6F202" w14:textId="77777777" w:rsidR="007E76AB" w:rsidRDefault="007E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B4598" w14:textId="316F12FF" w:rsidR="008478BB" w:rsidRPr="00B61372" w:rsidRDefault="00B61372" w:rsidP="00B61372">
    <w:pPr>
      <w:pStyle w:val="Fuzeile"/>
      <w:pBdr>
        <w:top w:val="single" w:sz="4" w:space="1" w:color="auto"/>
      </w:pBdr>
      <w:tabs>
        <w:tab w:val="clear" w:pos="9072"/>
        <w:tab w:val="right" w:pos="9637"/>
      </w:tabs>
      <w:rPr>
        <w:sz w:val="16"/>
        <w:szCs w:val="16"/>
      </w:rPr>
    </w:pPr>
    <w:r w:rsidRPr="001E62BB">
      <w:rPr>
        <w:sz w:val="16"/>
        <w:szCs w:val="16"/>
      </w:rPr>
      <w:fldChar w:fldCharType="begin"/>
    </w:r>
    <w:r w:rsidRPr="001E62BB">
      <w:rPr>
        <w:sz w:val="16"/>
        <w:szCs w:val="16"/>
      </w:rPr>
      <w:instrText xml:space="preserve"> FILENAME \p \* MERGEFORMAT </w:instrText>
    </w:r>
    <w:r w:rsidRPr="001E62BB">
      <w:rPr>
        <w:sz w:val="16"/>
        <w:szCs w:val="16"/>
      </w:rPr>
      <w:fldChar w:fldCharType="separate"/>
    </w:r>
    <w:r w:rsidR="00BD40FA">
      <w:rPr>
        <w:noProof/>
        <w:sz w:val="16"/>
        <w:szCs w:val="16"/>
      </w:rPr>
      <w:t>S:\13_priBe-Fachstelle\Spenden\LZ Weihnachtsaktion\Vorlage für Gesuchseingabe an die Stiftung LZ Weihnachtsaktion.docx</w:t>
    </w:r>
    <w:r w:rsidRPr="001E62BB">
      <w:rPr>
        <w:sz w:val="16"/>
        <w:szCs w:val="16"/>
      </w:rPr>
      <w:fldChar w:fldCharType="end"/>
    </w:r>
    <w:r>
      <w:rPr>
        <w:sz w:val="16"/>
        <w:szCs w:val="16"/>
      </w:rPr>
      <w:tab/>
    </w:r>
    <w:r w:rsidRPr="001E62BB">
      <w:rPr>
        <w:sz w:val="16"/>
        <w:szCs w:val="16"/>
        <w:lang w:val="de-DE"/>
      </w:rPr>
      <w:t xml:space="preserve">Seite </w:t>
    </w:r>
    <w:r w:rsidRPr="001E62BB">
      <w:rPr>
        <w:sz w:val="16"/>
        <w:szCs w:val="16"/>
      </w:rPr>
      <w:fldChar w:fldCharType="begin"/>
    </w:r>
    <w:r w:rsidRPr="001E62BB">
      <w:rPr>
        <w:sz w:val="16"/>
        <w:szCs w:val="16"/>
      </w:rPr>
      <w:instrText>PAGE  \* Arabic  \* MERGEFORMAT</w:instrText>
    </w:r>
    <w:r w:rsidRPr="001E62BB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1E62BB">
      <w:rPr>
        <w:sz w:val="16"/>
        <w:szCs w:val="16"/>
      </w:rPr>
      <w:fldChar w:fldCharType="end"/>
    </w:r>
    <w:r w:rsidRPr="001E62BB">
      <w:rPr>
        <w:sz w:val="16"/>
        <w:szCs w:val="16"/>
        <w:lang w:val="de-DE"/>
      </w:rPr>
      <w:t xml:space="preserve"> von </w:t>
    </w:r>
    <w:r w:rsidRPr="001E62BB">
      <w:rPr>
        <w:sz w:val="16"/>
        <w:szCs w:val="16"/>
      </w:rPr>
      <w:fldChar w:fldCharType="begin"/>
    </w:r>
    <w:r w:rsidRPr="001E62BB">
      <w:rPr>
        <w:sz w:val="16"/>
        <w:szCs w:val="16"/>
      </w:rPr>
      <w:instrText>NUMPAGES  \* Arabic  \* MERGEFORMAT</w:instrText>
    </w:r>
    <w:r w:rsidRPr="001E62BB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1E62BB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B51F" w14:textId="656D3D2D" w:rsidR="00386AE3" w:rsidRPr="00386AE3" w:rsidRDefault="00386AE3" w:rsidP="00EA6A0B">
    <w:pPr>
      <w:pStyle w:val="Fuzeile"/>
      <w:pBdr>
        <w:top w:val="single" w:sz="4" w:space="1" w:color="auto"/>
      </w:pBdr>
      <w:tabs>
        <w:tab w:val="clear" w:pos="9072"/>
        <w:tab w:val="right" w:pos="9637"/>
      </w:tabs>
      <w:rPr>
        <w:sz w:val="16"/>
        <w:szCs w:val="16"/>
      </w:rPr>
    </w:pPr>
    <w:r w:rsidRPr="001E62BB">
      <w:rPr>
        <w:sz w:val="16"/>
        <w:szCs w:val="16"/>
      </w:rPr>
      <w:fldChar w:fldCharType="begin"/>
    </w:r>
    <w:r w:rsidRPr="001E62BB">
      <w:rPr>
        <w:sz w:val="16"/>
        <w:szCs w:val="16"/>
      </w:rPr>
      <w:instrText xml:space="preserve"> FILENAME \p \* MERGEFORMAT </w:instrText>
    </w:r>
    <w:r w:rsidRPr="001E62BB">
      <w:rPr>
        <w:sz w:val="16"/>
        <w:szCs w:val="16"/>
      </w:rPr>
      <w:fldChar w:fldCharType="separate"/>
    </w:r>
    <w:r w:rsidR="00BD40FA">
      <w:rPr>
        <w:noProof/>
        <w:sz w:val="16"/>
        <w:szCs w:val="16"/>
      </w:rPr>
      <w:t>S:\13_priBe-Fachstelle\Spenden\LZ Weihnachtsaktion\Vorlage für Gesuchseingabe an die Stiftung LZ Weihnachtsaktion.docx</w:t>
    </w:r>
    <w:r w:rsidRPr="001E62BB">
      <w:rPr>
        <w:sz w:val="16"/>
        <w:szCs w:val="16"/>
      </w:rPr>
      <w:fldChar w:fldCharType="end"/>
    </w:r>
    <w:r w:rsidR="00B46466">
      <w:rPr>
        <w:sz w:val="16"/>
        <w:szCs w:val="16"/>
      </w:rPr>
      <w:tab/>
    </w:r>
    <w:r w:rsidRPr="001E62BB">
      <w:rPr>
        <w:sz w:val="16"/>
        <w:szCs w:val="16"/>
        <w:lang w:val="de-DE"/>
      </w:rPr>
      <w:t xml:space="preserve">Seite </w:t>
    </w:r>
    <w:r w:rsidRPr="001E62BB">
      <w:rPr>
        <w:sz w:val="16"/>
        <w:szCs w:val="16"/>
      </w:rPr>
      <w:fldChar w:fldCharType="begin"/>
    </w:r>
    <w:r w:rsidRPr="001E62BB">
      <w:rPr>
        <w:sz w:val="16"/>
        <w:szCs w:val="16"/>
      </w:rPr>
      <w:instrText>PAGE  \* Arabic  \* MERGEFORMAT</w:instrText>
    </w:r>
    <w:r w:rsidRPr="001E62BB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1E62BB">
      <w:rPr>
        <w:sz w:val="16"/>
        <w:szCs w:val="16"/>
      </w:rPr>
      <w:fldChar w:fldCharType="end"/>
    </w:r>
    <w:r w:rsidRPr="001E62BB">
      <w:rPr>
        <w:sz w:val="16"/>
        <w:szCs w:val="16"/>
        <w:lang w:val="de-DE"/>
      </w:rPr>
      <w:t xml:space="preserve"> von </w:t>
    </w:r>
    <w:r w:rsidRPr="001E62BB">
      <w:rPr>
        <w:sz w:val="16"/>
        <w:szCs w:val="16"/>
      </w:rPr>
      <w:fldChar w:fldCharType="begin"/>
    </w:r>
    <w:r w:rsidRPr="001E62BB">
      <w:rPr>
        <w:sz w:val="16"/>
        <w:szCs w:val="16"/>
      </w:rPr>
      <w:instrText>NUMPAGES  \* Arabic  \* MERGEFORMAT</w:instrText>
    </w:r>
    <w:r w:rsidRPr="001E62BB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1E62B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8D562" w14:textId="77777777" w:rsidR="007E76AB" w:rsidRDefault="007E76AB">
      <w:r>
        <w:separator/>
      </w:r>
    </w:p>
  </w:footnote>
  <w:footnote w:type="continuationSeparator" w:id="0">
    <w:p w14:paraId="008FC5D5" w14:textId="77777777" w:rsidR="007E76AB" w:rsidRDefault="007E7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DF55" w14:textId="283E88D4" w:rsidR="00386AE3" w:rsidRDefault="00D8373B" w:rsidP="00EA6A0B">
    <w:pPr>
      <w:pStyle w:val="Kopfzeile"/>
      <w:pBdr>
        <w:bottom w:val="single" w:sz="4" w:space="1" w:color="auto"/>
      </w:pBdr>
      <w:tabs>
        <w:tab w:val="clear" w:pos="9072"/>
        <w:tab w:val="right" w:pos="9637"/>
      </w:tabs>
    </w:pPr>
    <w:r>
      <w:rPr>
        <w:noProof/>
      </w:rPr>
      <w:drawing>
        <wp:inline distT="0" distB="0" distL="0" distR="0" wp14:anchorId="17304411" wp14:editId="31AFF7B3">
          <wp:extent cx="3119161" cy="523875"/>
          <wp:effectExtent l="0" t="0" r="5080" b="0"/>
          <wp:docPr id="1944413597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99480" name="Grafik 616099480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17" t="-3036" b="21120"/>
                  <a:stretch>
                    <a:fillRect/>
                  </a:stretch>
                </pic:blipFill>
                <pic:spPr bwMode="auto">
                  <a:xfrm>
                    <a:off x="0" y="0"/>
                    <a:ext cx="3131635" cy="525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86AE3">
      <w:tab/>
    </w:r>
    <w:r w:rsidR="00386AE3" w:rsidRPr="0060037C">
      <w:rPr>
        <w:sz w:val="16"/>
        <w:szCs w:val="16"/>
      </w:rPr>
      <w:t xml:space="preserve">V01/Stand </w:t>
    </w:r>
    <w:r w:rsidR="00333ED2">
      <w:rPr>
        <w:sz w:val="16"/>
        <w:szCs w:val="16"/>
      </w:rPr>
      <w:t>16.06</w:t>
    </w:r>
    <w:r w:rsidR="006C369F">
      <w:rPr>
        <w:sz w:val="16"/>
        <w:szCs w:val="16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13AEB"/>
    <w:multiLevelType w:val="hybridMultilevel"/>
    <w:tmpl w:val="3ECEF7B4"/>
    <w:lvl w:ilvl="0" w:tplc="5830C3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E000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3F04EE"/>
    <w:multiLevelType w:val="hybridMultilevel"/>
    <w:tmpl w:val="91AA9BC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B4099"/>
    <w:multiLevelType w:val="hybridMultilevel"/>
    <w:tmpl w:val="D9D0958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C056F"/>
    <w:multiLevelType w:val="hybridMultilevel"/>
    <w:tmpl w:val="1FA45CA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46264"/>
    <w:multiLevelType w:val="hybridMultilevel"/>
    <w:tmpl w:val="B2225E6E"/>
    <w:lvl w:ilvl="0" w:tplc="C1B24E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0930">
    <w:abstractNumId w:val="2"/>
  </w:num>
  <w:num w:numId="2" w16cid:durableId="190456888">
    <w:abstractNumId w:val="3"/>
  </w:num>
  <w:num w:numId="3" w16cid:durableId="1302416746">
    <w:abstractNumId w:val="1"/>
  </w:num>
  <w:num w:numId="4" w16cid:durableId="293950078">
    <w:abstractNumId w:val="4"/>
  </w:num>
  <w:num w:numId="5" w16cid:durableId="1404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9F"/>
    <w:rsid w:val="00043FAE"/>
    <w:rsid w:val="000452FD"/>
    <w:rsid w:val="00055184"/>
    <w:rsid w:val="00060967"/>
    <w:rsid w:val="00060F66"/>
    <w:rsid w:val="00067D14"/>
    <w:rsid w:val="00074B1D"/>
    <w:rsid w:val="00094D5C"/>
    <w:rsid w:val="000B07BC"/>
    <w:rsid w:val="000B4DC9"/>
    <w:rsid w:val="000B7804"/>
    <w:rsid w:val="000D25A6"/>
    <w:rsid w:val="000F2CBB"/>
    <w:rsid w:val="000F2EA8"/>
    <w:rsid w:val="000F6DFA"/>
    <w:rsid w:val="001055A3"/>
    <w:rsid w:val="00122F77"/>
    <w:rsid w:val="00141AC5"/>
    <w:rsid w:val="001536E3"/>
    <w:rsid w:val="0018174F"/>
    <w:rsid w:val="001862A4"/>
    <w:rsid w:val="001B22FF"/>
    <w:rsid w:val="001B7FC9"/>
    <w:rsid w:val="001E4303"/>
    <w:rsid w:val="001E4B70"/>
    <w:rsid w:val="001F3980"/>
    <w:rsid w:val="00201E28"/>
    <w:rsid w:val="00242442"/>
    <w:rsid w:val="00251FA5"/>
    <w:rsid w:val="0025400E"/>
    <w:rsid w:val="0026101D"/>
    <w:rsid w:val="002B5E35"/>
    <w:rsid w:val="002D0CBB"/>
    <w:rsid w:val="002D570D"/>
    <w:rsid w:val="00302C74"/>
    <w:rsid w:val="00304BF4"/>
    <w:rsid w:val="00313785"/>
    <w:rsid w:val="00333ED2"/>
    <w:rsid w:val="003355B3"/>
    <w:rsid w:val="00336496"/>
    <w:rsid w:val="003409AA"/>
    <w:rsid w:val="0034217C"/>
    <w:rsid w:val="003444A3"/>
    <w:rsid w:val="00357884"/>
    <w:rsid w:val="003652FB"/>
    <w:rsid w:val="00376D22"/>
    <w:rsid w:val="00382D8C"/>
    <w:rsid w:val="00386AE3"/>
    <w:rsid w:val="003E2AA7"/>
    <w:rsid w:val="003F054C"/>
    <w:rsid w:val="003F0CA4"/>
    <w:rsid w:val="004048CA"/>
    <w:rsid w:val="004514DE"/>
    <w:rsid w:val="00483948"/>
    <w:rsid w:val="0049219F"/>
    <w:rsid w:val="004B4872"/>
    <w:rsid w:val="005157E1"/>
    <w:rsid w:val="00580289"/>
    <w:rsid w:val="00584B71"/>
    <w:rsid w:val="005874BE"/>
    <w:rsid w:val="0062602B"/>
    <w:rsid w:val="00641142"/>
    <w:rsid w:val="006500F8"/>
    <w:rsid w:val="00660A77"/>
    <w:rsid w:val="00670E86"/>
    <w:rsid w:val="006C369F"/>
    <w:rsid w:val="006C516B"/>
    <w:rsid w:val="006D75AD"/>
    <w:rsid w:val="00727443"/>
    <w:rsid w:val="00735646"/>
    <w:rsid w:val="00757C62"/>
    <w:rsid w:val="0079223B"/>
    <w:rsid w:val="007E76AB"/>
    <w:rsid w:val="008027A6"/>
    <w:rsid w:val="00831864"/>
    <w:rsid w:val="008478BB"/>
    <w:rsid w:val="00850E88"/>
    <w:rsid w:val="008667D3"/>
    <w:rsid w:val="008724E8"/>
    <w:rsid w:val="008B2C79"/>
    <w:rsid w:val="008E75EE"/>
    <w:rsid w:val="008F2E38"/>
    <w:rsid w:val="00910EF0"/>
    <w:rsid w:val="00951A3B"/>
    <w:rsid w:val="00971D2F"/>
    <w:rsid w:val="00977AC5"/>
    <w:rsid w:val="00987555"/>
    <w:rsid w:val="009926A4"/>
    <w:rsid w:val="00993B85"/>
    <w:rsid w:val="00995F0C"/>
    <w:rsid w:val="009B20B4"/>
    <w:rsid w:val="009B588D"/>
    <w:rsid w:val="009C0DD1"/>
    <w:rsid w:val="009C31BA"/>
    <w:rsid w:val="009D7ED8"/>
    <w:rsid w:val="009E32F0"/>
    <w:rsid w:val="00A17CAA"/>
    <w:rsid w:val="00A615DA"/>
    <w:rsid w:val="00A87FA6"/>
    <w:rsid w:val="00AD715A"/>
    <w:rsid w:val="00B07EA3"/>
    <w:rsid w:val="00B224AB"/>
    <w:rsid w:val="00B258D4"/>
    <w:rsid w:val="00B46466"/>
    <w:rsid w:val="00B5270C"/>
    <w:rsid w:val="00B61372"/>
    <w:rsid w:val="00B615BF"/>
    <w:rsid w:val="00BA00FB"/>
    <w:rsid w:val="00BB58E7"/>
    <w:rsid w:val="00BB68ED"/>
    <w:rsid w:val="00BC7074"/>
    <w:rsid w:val="00BD40FA"/>
    <w:rsid w:val="00C0204F"/>
    <w:rsid w:val="00C047B7"/>
    <w:rsid w:val="00C27100"/>
    <w:rsid w:val="00C63767"/>
    <w:rsid w:val="00C86CDA"/>
    <w:rsid w:val="00CC414C"/>
    <w:rsid w:val="00CE3C27"/>
    <w:rsid w:val="00CF3C55"/>
    <w:rsid w:val="00D01978"/>
    <w:rsid w:val="00D062B2"/>
    <w:rsid w:val="00D170CB"/>
    <w:rsid w:val="00D20DF6"/>
    <w:rsid w:val="00D8373B"/>
    <w:rsid w:val="00DB1AFA"/>
    <w:rsid w:val="00DD14D5"/>
    <w:rsid w:val="00DE1D02"/>
    <w:rsid w:val="00DE5884"/>
    <w:rsid w:val="00DF38C8"/>
    <w:rsid w:val="00E6764E"/>
    <w:rsid w:val="00E73960"/>
    <w:rsid w:val="00EA6A0B"/>
    <w:rsid w:val="00EB5967"/>
    <w:rsid w:val="00EB73AB"/>
    <w:rsid w:val="00ED418B"/>
    <w:rsid w:val="00EE0407"/>
    <w:rsid w:val="00EE5E36"/>
    <w:rsid w:val="00F207A3"/>
    <w:rsid w:val="00F24297"/>
    <w:rsid w:val="00F42FC8"/>
    <w:rsid w:val="00F53121"/>
    <w:rsid w:val="00F54E80"/>
    <w:rsid w:val="00F55AD3"/>
    <w:rsid w:val="00F6080F"/>
    <w:rsid w:val="00F67691"/>
    <w:rsid w:val="00F80A52"/>
    <w:rsid w:val="00FA4F42"/>
    <w:rsid w:val="00FC1CD4"/>
    <w:rsid w:val="00FC1E6B"/>
    <w:rsid w:val="00FD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29473E"/>
  <w15:docId w15:val="{131C57B1-10CD-4DDE-B47D-C1555345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62B2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51FA5"/>
    <w:pPr>
      <w:outlineLvl w:val="1"/>
    </w:pPr>
    <w:rPr>
      <w:b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251FA5"/>
    <w:pPr>
      <w:outlineLvl w:val="2"/>
    </w:pPr>
    <w:rPr>
      <w:b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51FA5"/>
    <w:rPr>
      <w:b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51FA5"/>
    <w:rPr>
      <w:b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251F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1FA5"/>
  </w:style>
  <w:style w:type="paragraph" w:styleId="Fuzeile">
    <w:name w:val="footer"/>
    <w:basedOn w:val="Standard"/>
    <w:link w:val="FuzeileZchn"/>
    <w:uiPriority w:val="99"/>
    <w:unhideWhenUsed/>
    <w:rsid w:val="00251F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1FA5"/>
  </w:style>
  <w:style w:type="paragraph" w:styleId="Listenabsatz">
    <w:name w:val="List Paragraph"/>
    <w:basedOn w:val="Standard"/>
    <w:uiPriority w:val="34"/>
    <w:qFormat/>
    <w:rsid w:val="00251FA5"/>
    <w:pPr>
      <w:ind w:left="720"/>
      <w:contextualSpacing/>
    </w:pPr>
  </w:style>
  <w:style w:type="paragraph" w:styleId="KeinLeerraum">
    <w:name w:val="No Spacing"/>
    <w:uiPriority w:val="1"/>
    <w:qFormat/>
    <w:rsid w:val="00251FA5"/>
    <w:pPr>
      <w:jc w:val="both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E58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588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5884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58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588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77AC5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4048C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4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iBe@kesb-willisau.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13_priBe-Fachstelle\Vorlagen%20intern\Vorlage%20f&#252;r%20Formul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EA481-03A0-47F6-883C-24D61B8B3E4C}"/>
      </w:docPartPr>
      <w:docPartBody>
        <w:p w:rsidR="00D3315F" w:rsidRDefault="00137315">
          <w:r w:rsidRPr="00A274B9">
            <w:rPr>
              <w:rStyle w:val="Platzhaltertext"/>
            </w:rPr>
            <w:t>Wählen Sie ein Element aus.</w:t>
          </w:r>
        </w:p>
      </w:docPartBody>
    </w:docPart>
    <w:docPart>
      <w:docPartPr>
        <w:name w:val="A812EC5604764FFC897EA7D9CF8D8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4B69B-BE73-4AA1-AC96-440F99B0DE75}"/>
      </w:docPartPr>
      <w:docPartBody>
        <w:p w:rsidR="00D3315F" w:rsidRDefault="00137315" w:rsidP="00137315">
          <w:pPr>
            <w:pStyle w:val="A812EC5604764FFC897EA7D9CF8D80D9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B107E93CC048C9B1117A0EE5A19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45DFDE-B22F-47E2-9929-FD4C72F59D0D}"/>
      </w:docPartPr>
      <w:docPartBody>
        <w:p w:rsidR="00D3315F" w:rsidRDefault="00137315" w:rsidP="00137315">
          <w:pPr>
            <w:pStyle w:val="B7B107E93CC048C9B1117A0EE5A19406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BC3FBF56824075A96EAF7663ABB3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894658-B86C-4DA1-8D25-CCEB566090CA}"/>
      </w:docPartPr>
      <w:docPartBody>
        <w:p w:rsidR="00D3315F" w:rsidRDefault="00137315" w:rsidP="00137315">
          <w:pPr>
            <w:pStyle w:val="D2BC3FBF56824075A96EAF7663ABB3A6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FBFF8E28104CF383E1A4DCC34C3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9B23F4-9679-4856-8F64-B6D4381E2E43}"/>
      </w:docPartPr>
      <w:docPartBody>
        <w:p w:rsidR="00D3315F" w:rsidRDefault="00137315" w:rsidP="00137315">
          <w:pPr>
            <w:pStyle w:val="A8FBFF8E28104CF383E1A4DCC34C316F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20DB4C5FEC4197A0570404FD53C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B144DF-CBCD-4601-AC99-5CEB660ADF8E}"/>
      </w:docPartPr>
      <w:docPartBody>
        <w:p w:rsidR="00D3315F" w:rsidRDefault="00137315" w:rsidP="00137315">
          <w:pPr>
            <w:pStyle w:val="7520DB4C5FEC4197A0570404FD53C1C7"/>
          </w:pPr>
          <w:r w:rsidRPr="00A274B9">
            <w:rPr>
              <w:rStyle w:val="Platzhaltertext"/>
            </w:rPr>
            <w:t>Wählen Sie ein Element aus.</w:t>
          </w:r>
        </w:p>
      </w:docPartBody>
    </w:docPart>
    <w:docPart>
      <w:docPartPr>
        <w:name w:val="348BC5E5060A4ADB887EC6CA5AAB22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55937-96D3-4FF8-AC85-FE56F4BC05FC}"/>
      </w:docPartPr>
      <w:docPartBody>
        <w:p w:rsidR="00D3315F" w:rsidRDefault="00137315" w:rsidP="00137315">
          <w:pPr>
            <w:pStyle w:val="348BC5E5060A4ADB887EC6CA5AAB2296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EA69197EE44797B521572CCA4AC1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A45660-54A2-4BC5-87FA-944CA357A8A2}"/>
      </w:docPartPr>
      <w:docPartBody>
        <w:p w:rsidR="00D3315F" w:rsidRDefault="00137315" w:rsidP="00137315">
          <w:pPr>
            <w:pStyle w:val="05EA69197EE44797B521572CCA4AC136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390C52F68441528C6CEA62024097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7A3598-2897-490C-AFDE-5AE0E36578EA}"/>
      </w:docPartPr>
      <w:docPartBody>
        <w:p w:rsidR="00D3315F" w:rsidRDefault="00137315" w:rsidP="00137315">
          <w:pPr>
            <w:pStyle w:val="27390C52F68441528C6CEA6202409741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258EDB496A488BA37ED10BF64D6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29F59F-E240-405A-A328-325F7981EB04}"/>
      </w:docPartPr>
      <w:docPartBody>
        <w:p w:rsidR="00D3315F" w:rsidRDefault="00137315" w:rsidP="00137315">
          <w:pPr>
            <w:pStyle w:val="2E258EDB496A488BA37ED10BF64D6338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9F99151BC84A3485617C0FB5C6D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A5C82-D3F3-4389-8726-261EBF95B4F8}"/>
      </w:docPartPr>
      <w:docPartBody>
        <w:p w:rsidR="00D3315F" w:rsidRDefault="00137315" w:rsidP="00137315">
          <w:pPr>
            <w:pStyle w:val="C59F99151BC84A3485617C0FB5C6DA53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63F62857A5452CB283DD97B8D83E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F57EE-C850-47BB-9447-0AE63FDB2CFD}"/>
      </w:docPartPr>
      <w:docPartBody>
        <w:p w:rsidR="00D3315F" w:rsidRDefault="00137315" w:rsidP="00137315">
          <w:pPr>
            <w:pStyle w:val="5F63F62857A5452CB283DD97B8D83E68"/>
          </w:pPr>
          <w:r w:rsidRPr="00A274B9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14075E0A7FF46E88E57FACF925E1F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BE21D0-E926-4E68-AA4D-E5ECF0A228B5}"/>
      </w:docPartPr>
      <w:docPartBody>
        <w:p w:rsidR="00D3315F" w:rsidRDefault="00137315" w:rsidP="00137315">
          <w:pPr>
            <w:pStyle w:val="D14075E0A7FF46E88E57FACF925E1FDC"/>
          </w:pPr>
          <w:r w:rsidRPr="00A274B9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C92497FAC7F4F65B5CA6AC5426E8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414BE-E072-40A2-AC17-AFD6DD963932}"/>
      </w:docPartPr>
      <w:docPartBody>
        <w:p w:rsidR="00D3315F" w:rsidRDefault="00137315" w:rsidP="00137315">
          <w:pPr>
            <w:pStyle w:val="0C92497FAC7F4F65B5CA6AC5426E8FE6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76A85DDBE7474B91EF1C2F1C988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2B660-7936-4B0E-A477-A73BF8D933B8}"/>
      </w:docPartPr>
      <w:docPartBody>
        <w:p w:rsidR="00D3315F" w:rsidRDefault="00137315" w:rsidP="00137315">
          <w:pPr>
            <w:pStyle w:val="D576A85DDBE7474B91EF1C2F1C988A01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D7D8C00B3C4F5C8E452F90B4219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DED259-8BD0-490B-9E38-BEAE9F922FCC}"/>
      </w:docPartPr>
      <w:docPartBody>
        <w:p w:rsidR="00D3315F" w:rsidRDefault="00137315" w:rsidP="00137315">
          <w:pPr>
            <w:pStyle w:val="2AD7D8C00B3C4F5C8E452F90B4219480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8CAC866BED4F058AB2B78B83C28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1163CD-02BF-4B0A-8EA9-AE822B2E3227}"/>
      </w:docPartPr>
      <w:docPartBody>
        <w:p w:rsidR="005A2995" w:rsidRDefault="00921E3B" w:rsidP="00921E3B">
          <w:pPr>
            <w:pStyle w:val="F68CAC866BED4F058AB2B78B83C286CC"/>
          </w:pPr>
          <w:r w:rsidRPr="00A274B9">
            <w:rPr>
              <w:rStyle w:val="Platzhaltertext"/>
            </w:rPr>
            <w:t>Wählen Sie ein Element aus.</w:t>
          </w:r>
        </w:p>
      </w:docPartBody>
    </w:docPart>
    <w:docPart>
      <w:docPartPr>
        <w:name w:val="823B9594A56A439686F8D275F6453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22F07-A6AA-477B-83AD-2DA70077338F}"/>
      </w:docPartPr>
      <w:docPartBody>
        <w:p w:rsidR="005A2995" w:rsidRDefault="00921E3B" w:rsidP="00921E3B">
          <w:pPr>
            <w:pStyle w:val="823B9594A56A439686F8D275F64534A7"/>
          </w:pPr>
          <w:r w:rsidRPr="00A274B9">
            <w:rPr>
              <w:rStyle w:val="Platzhaltertext"/>
            </w:rPr>
            <w:t>Wählen Sie ein Element aus.</w:t>
          </w:r>
        </w:p>
      </w:docPartBody>
    </w:docPart>
    <w:docPart>
      <w:docPartPr>
        <w:name w:val="A7F972BBB6DC40D6AB6EE0126C573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082CF-7C48-4F38-ABD7-0EDA6A1242DB}"/>
      </w:docPartPr>
      <w:docPartBody>
        <w:p w:rsidR="005A2995" w:rsidRDefault="00921E3B" w:rsidP="00921E3B">
          <w:pPr>
            <w:pStyle w:val="A7F972BBB6DC40D6AB6EE0126C5733EF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2AB2C343834550927E16C89ACA93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ADEF5-A786-4EE8-95A3-C90D638D8DBF}"/>
      </w:docPartPr>
      <w:docPartBody>
        <w:p w:rsidR="005A2995" w:rsidRDefault="00921E3B" w:rsidP="00921E3B">
          <w:pPr>
            <w:pStyle w:val="1F2AB2C343834550927E16C89ACA93B1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D0629264B9442488EFA21C15B08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21253E-3BFD-4159-8AAF-5A502E56F298}"/>
      </w:docPartPr>
      <w:docPartBody>
        <w:p w:rsidR="005A2995" w:rsidRDefault="00921E3B" w:rsidP="00921E3B">
          <w:pPr>
            <w:pStyle w:val="A9D0629264B9442488EFA21C15B08CA7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24E673650E4F389825E4711F5CA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E7F02-B49E-45A5-B456-2B217D9E4510}"/>
      </w:docPartPr>
      <w:docPartBody>
        <w:p w:rsidR="005A2995" w:rsidRDefault="00921E3B" w:rsidP="00921E3B">
          <w:pPr>
            <w:pStyle w:val="8824E673650E4F389825E4711F5CA72D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46F1CBBD584AFD8FD36656B2E2E9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687CA-19FF-4DC0-8DD5-DD47595B5B2C}"/>
      </w:docPartPr>
      <w:docPartBody>
        <w:p w:rsidR="005A2995" w:rsidRDefault="00921E3B" w:rsidP="00921E3B">
          <w:pPr>
            <w:pStyle w:val="B446F1CBBD584AFD8FD36656B2E2E9ED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70C24418DB45939BEBA56DEB10B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27868-1119-47F2-9A34-C3A9A896E362}"/>
      </w:docPartPr>
      <w:docPartBody>
        <w:p w:rsidR="005A2995" w:rsidRDefault="00921E3B" w:rsidP="00921E3B">
          <w:pPr>
            <w:pStyle w:val="5F70C24418DB45939BEBA56DEB10BB51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E3A301B9C14E8F9F31B73C926A01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F18F8-0253-4350-883F-B39FE7FE2660}"/>
      </w:docPartPr>
      <w:docPartBody>
        <w:p w:rsidR="005A2995" w:rsidRDefault="00921E3B" w:rsidP="00921E3B">
          <w:pPr>
            <w:pStyle w:val="73E3A301B9C14E8F9F31B73C926A010D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A30EE43208406AA10C51BFDA5365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18D0E-FDBC-4569-9EA3-1F12674B360E}"/>
      </w:docPartPr>
      <w:docPartBody>
        <w:p w:rsidR="005A2995" w:rsidRDefault="00921E3B" w:rsidP="00921E3B">
          <w:pPr>
            <w:pStyle w:val="D7A30EE43208406AA10C51BFDA53653B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BD4712B53A4724AB84A65459F36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90BCB-F832-4393-A81C-0BC233BD7CC3}"/>
      </w:docPartPr>
      <w:docPartBody>
        <w:p w:rsidR="005A2995" w:rsidRDefault="00921E3B" w:rsidP="00921E3B">
          <w:pPr>
            <w:pStyle w:val="01BD4712B53A4724AB84A65459F36DED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81EE7C000641809145B14E550B3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483A5-8608-4615-BA2E-165765668926}"/>
      </w:docPartPr>
      <w:docPartBody>
        <w:p w:rsidR="005A2995" w:rsidRDefault="00921E3B" w:rsidP="00921E3B">
          <w:pPr>
            <w:pStyle w:val="7D81EE7C000641809145B14E550B38C0"/>
          </w:pPr>
          <w:r w:rsidRPr="00A274B9">
            <w:rPr>
              <w:rStyle w:val="Platzhaltertext"/>
            </w:rPr>
            <w:t>Wählen Sie ein Element aus.</w:t>
          </w:r>
        </w:p>
      </w:docPartBody>
    </w:docPart>
    <w:docPart>
      <w:docPartPr>
        <w:name w:val="4AE50809B9334FEEA3464D40A12986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74DB1-C77C-4F50-883C-45BB0A57C61E}"/>
      </w:docPartPr>
      <w:docPartBody>
        <w:p w:rsidR="005A2995" w:rsidRDefault="00921E3B" w:rsidP="00921E3B">
          <w:pPr>
            <w:pStyle w:val="4AE50809B9334FEEA3464D40A129866D"/>
          </w:pPr>
          <w:r w:rsidRPr="00A274B9">
            <w:rPr>
              <w:rStyle w:val="Platzhaltertext"/>
            </w:rPr>
            <w:t>Wählen Sie ein Element aus.</w:t>
          </w:r>
        </w:p>
      </w:docPartBody>
    </w:docPart>
    <w:docPart>
      <w:docPartPr>
        <w:name w:val="EC50ED8E92524BFE972E7BDE008D30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63F0D-968C-42A8-8020-CCDF75015607}"/>
      </w:docPartPr>
      <w:docPartBody>
        <w:p w:rsidR="005A2995" w:rsidRDefault="00921E3B" w:rsidP="00921E3B">
          <w:pPr>
            <w:pStyle w:val="EC50ED8E92524BFE972E7BDE008D3039"/>
          </w:pPr>
          <w:r w:rsidRPr="00A274B9">
            <w:rPr>
              <w:rStyle w:val="Platzhaltertext"/>
            </w:rPr>
            <w:t>Wählen Sie ein Element aus.</w:t>
          </w:r>
        </w:p>
      </w:docPartBody>
    </w:docPart>
    <w:docPart>
      <w:docPartPr>
        <w:name w:val="0FE0FD9403414A87BA8D3E6D5CB7F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08612-7654-4130-81E6-E3469465D67D}"/>
      </w:docPartPr>
      <w:docPartBody>
        <w:p w:rsidR="00231737" w:rsidRDefault="006724C3" w:rsidP="006724C3">
          <w:pPr>
            <w:pStyle w:val="0FE0FD9403414A87BA8D3E6D5CB7FFA9"/>
          </w:pPr>
          <w:r w:rsidRPr="00A274B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15"/>
    <w:rsid w:val="000B7A4C"/>
    <w:rsid w:val="00137315"/>
    <w:rsid w:val="00231737"/>
    <w:rsid w:val="00446B72"/>
    <w:rsid w:val="004A0023"/>
    <w:rsid w:val="00591EF5"/>
    <w:rsid w:val="005A2995"/>
    <w:rsid w:val="00615A7B"/>
    <w:rsid w:val="006724C3"/>
    <w:rsid w:val="00921E3B"/>
    <w:rsid w:val="00AD715A"/>
    <w:rsid w:val="00D3315F"/>
    <w:rsid w:val="00EB73AB"/>
    <w:rsid w:val="00ED418B"/>
    <w:rsid w:val="00F5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24C3"/>
    <w:rPr>
      <w:color w:val="666666"/>
    </w:rPr>
  </w:style>
  <w:style w:type="paragraph" w:customStyle="1" w:styleId="A812EC5604764FFC897EA7D9CF8D80D9">
    <w:name w:val="A812EC5604764FFC897EA7D9CF8D80D9"/>
    <w:rsid w:val="00137315"/>
  </w:style>
  <w:style w:type="paragraph" w:customStyle="1" w:styleId="B7B107E93CC048C9B1117A0EE5A19406">
    <w:name w:val="B7B107E93CC048C9B1117A0EE5A19406"/>
    <w:rsid w:val="00137315"/>
  </w:style>
  <w:style w:type="paragraph" w:customStyle="1" w:styleId="D2BC3FBF56824075A96EAF7663ABB3A6">
    <w:name w:val="D2BC3FBF56824075A96EAF7663ABB3A6"/>
    <w:rsid w:val="00137315"/>
  </w:style>
  <w:style w:type="paragraph" w:customStyle="1" w:styleId="A8FBFF8E28104CF383E1A4DCC34C316F">
    <w:name w:val="A8FBFF8E28104CF383E1A4DCC34C316F"/>
    <w:rsid w:val="00137315"/>
  </w:style>
  <w:style w:type="paragraph" w:customStyle="1" w:styleId="7520DB4C5FEC4197A0570404FD53C1C7">
    <w:name w:val="7520DB4C5FEC4197A0570404FD53C1C7"/>
    <w:rsid w:val="00137315"/>
  </w:style>
  <w:style w:type="paragraph" w:customStyle="1" w:styleId="348BC5E5060A4ADB887EC6CA5AAB2296">
    <w:name w:val="348BC5E5060A4ADB887EC6CA5AAB2296"/>
    <w:rsid w:val="00137315"/>
  </w:style>
  <w:style w:type="paragraph" w:customStyle="1" w:styleId="05EA69197EE44797B521572CCA4AC136">
    <w:name w:val="05EA69197EE44797B521572CCA4AC136"/>
    <w:rsid w:val="00137315"/>
  </w:style>
  <w:style w:type="paragraph" w:customStyle="1" w:styleId="F68CAC866BED4F058AB2B78B83C286CC">
    <w:name w:val="F68CAC866BED4F058AB2B78B83C286CC"/>
    <w:rsid w:val="00921E3B"/>
  </w:style>
  <w:style w:type="paragraph" w:customStyle="1" w:styleId="21DCBF2320204326BAB2CF75AB0E5614">
    <w:name w:val="21DCBF2320204326BAB2CF75AB0E5614"/>
    <w:rsid w:val="00921E3B"/>
  </w:style>
  <w:style w:type="paragraph" w:customStyle="1" w:styleId="2349E54FB43B4B90AB8DD4EEBDF92B0B">
    <w:name w:val="2349E54FB43B4B90AB8DD4EEBDF92B0B"/>
    <w:rsid w:val="00921E3B"/>
  </w:style>
  <w:style w:type="paragraph" w:customStyle="1" w:styleId="27390C52F68441528C6CEA6202409741">
    <w:name w:val="27390C52F68441528C6CEA6202409741"/>
    <w:rsid w:val="00137315"/>
  </w:style>
  <w:style w:type="paragraph" w:customStyle="1" w:styleId="2E258EDB496A488BA37ED10BF64D6338">
    <w:name w:val="2E258EDB496A488BA37ED10BF64D6338"/>
    <w:rsid w:val="00137315"/>
  </w:style>
  <w:style w:type="paragraph" w:customStyle="1" w:styleId="C59F99151BC84A3485617C0FB5C6DA53">
    <w:name w:val="C59F99151BC84A3485617C0FB5C6DA53"/>
    <w:rsid w:val="00137315"/>
  </w:style>
  <w:style w:type="paragraph" w:customStyle="1" w:styleId="AB63C9453C414217B8730F52AEE747DE">
    <w:name w:val="AB63C9453C414217B8730F52AEE747DE"/>
    <w:rsid w:val="00921E3B"/>
  </w:style>
  <w:style w:type="paragraph" w:customStyle="1" w:styleId="823B9594A56A439686F8D275F64534A7">
    <w:name w:val="823B9594A56A439686F8D275F64534A7"/>
    <w:rsid w:val="00921E3B"/>
  </w:style>
  <w:style w:type="paragraph" w:customStyle="1" w:styleId="5F63F62857A5452CB283DD97B8D83E68">
    <w:name w:val="5F63F62857A5452CB283DD97B8D83E68"/>
    <w:rsid w:val="00137315"/>
  </w:style>
  <w:style w:type="paragraph" w:customStyle="1" w:styleId="D14075E0A7FF46E88E57FACF925E1FDC">
    <w:name w:val="D14075E0A7FF46E88E57FACF925E1FDC"/>
    <w:rsid w:val="00137315"/>
  </w:style>
  <w:style w:type="paragraph" w:customStyle="1" w:styleId="A7F972BBB6DC40D6AB6EE0126C5733EF">
    <w:name w:val="A7F972BBB6DC40D6AB6EE0126C5733EF"/>
    <w:rsid w:val="00921E3B"/>
  </w:style>
  <w:style w:type="paragraph" w:customStyle="1" w:styleId="1F2AB2C343834550927E16C89ACA93B1">
    <w:name w:val="1F2AB2C343834550927E16C89ACA93B1"/>
    <w:rsid w:val="00921E3B"/>
  </w:style>
  <w:style w:type="paragraph" w:customStyle="1" w:styleId="A9D0629264B9442488EFA21C15B08CA7">
    <w:name w:val="A9D0629264B9442488EFA21C15B08CA7"/>
    <w:rsid w:val="00921E3B"/>
  </w:style>
  <w:style w:type="paragraph" w:customStyle="1" w:styleId="0C92497FAC7F4F65B5CA6AC5426E8FE6">
    <w:name w:val="0C92497FAC7F4F65B5CA6AC5426E8FE6"/>
    <w:rsid w:val="00137315"/>
  </w:style>
  <w:style w:type="paragraph" w:customStyle="1" w:styleId="14D196B9AA5D448A8B9C6512C36E88B3">
    <w:name w:val="14D196B9AA5D448A8B9C6512C36E88B3"/>
    <w:rsid w:val="00137315"/>
  </w:style>
  <w:style w:type="paragraph" w:customStyle="1" w:styleId="D576A85DDBE7474B91EF1C2F1C988A01">
    <w:name w:val="D576A85DDBE7474B91EF1C2F1C988A01"/>
    <w:rsid w:val="00137315"/>
  </w:style>
  <w:style w:type="paragraph" w:customStyle="1" w:styleId="2AD7D8C00B3C4F5C8E452F90B4219480">
    <w:name w:val="2AD7D8C00B3C4F5C8E452F90B4219480"/>
    <w:rsid w:val="00137315"/>
  </w:style>
  <w:style w:type="paragraph" w:customStyle="1" w:styleId="1E6A396BAA5A485E9BF964ED700E55CF">
    <w:name w:val="1E6A396BAA5A485E9BF964ED700E55CF"/>
    <w:rsid w:val="00137315"/>
  </w:style>
  <w:style w:type="paragraph" w:customStyle="1" w:styleId="8824E673650E4F389825E4711F5CA72D">
    <w:name w:val="8824E673650E4F389825E4711F5CA72D"/>
    <w:rsid w:val="00921E3B"/>
  </w:style>
  <w:style w:type="paragraph" w:customStyle="1" w:styleId="B446F1CBBD584AFD8FD36656B2E2E9ED">
    <w:name w:val="B446F1CBBD584AFD8FD36656B2E2E9ED"/>
    <w:rsid w:val="00921E3B"/>
  </w:style>
  <w:style w:type="paragraph" w:customStyle="1" w:styleId="5F70C24418DB45939BEBA56DEB10BB51">
    <w:name w:val="5F70C24418DB45939BEBA56DEB10BB51"/>
    <w:rsid w:val="00921E3B"/>
  </w:style>
  <w:style w:type="paragraph" w:customStyle="1" w:styleId="73E3A301B9C14E8F9F31B73C926A010D">
    <w:name w:val="73E3A301B9C14E8F9F31B73C926A010D"/>
    <w:rsid w:val="00921E3B"/>
  </w:style>
  <w:style w:type="paragraph" w:customStyle="1" w:styleId="7CE7C6A85D2449ACB04A9AC97198231E">
    <w:name w:val="7CE7C6A85D2449ACB04A9AC97198231E"/>
    <w:rsid w:val="00921E3B"/>
  </w:style>
  <w:style w:type="paragraph" w:customStyle="1" w:styleId="D7A30EE43208406AA10C51BFDA53653B">
    <w:name w:val="D7A30EE43208406AA10C51BFDA53653B"/>
    <w:rsid w:val="00921E3B"/>
  </w:style>
  <w:style w:type="paragraph" w:customStyle="1" w:styleId="BDC3E6F5562D49F3BD95B878F372A76B">
    <w:name w:val="BDC3E6F5562D49F3BD95B878F372A76B"/>
    <w:rsid w:val="00921E3B"/>
  </w:style>
  <w:style w:type="paragraph" w:customStyle="1" w:styleId="BA3B5DAB5D894128AE3A9554D38AF3AB">
    <w:name w:val="BA3B5DAB5D894128AE3A9554D38AF3AB"/>
    <w:rsid w:val="00921E3B"/>
  </w:style>
  <w:style w:type="paragraph" w:customStyle="1" w:styleId="32CCEF31F0804C72AB03D7AA39FBE3F9">
    <w:name w:val="32CCEF31F0804C72AB03D7AA39FBE3F9"/>
    <w:rsid w:val="00921E3B"/>
  </w:style>
  <w:style w:type="paragraph" w:customStyle="1" w:styleId="01BD4712B53A4724AB84A65459F36DED">
    <w:name w:val="01BD4712B53A4724AB84A65459F36DED"/>
    <w:rsid w:val="00921E3B"/>
  </w:style>
  <w:style w:type="paragraph" w:customStyle="1" w:styleId="7D81EE7C000641809145B14E550B38C0">
    <w:name w:val="7D81EE7C000641809145B14E550B38C0"/>
    <w:rsid w:val="00921E3B"/>
  </w:style>
  <w:style w:type="paragraph" w:customStyle="1" w:styleId="4AE50809B9334FEEA3464D40A129866D">
    <w:name w:val="4AE50809B9334FEEA3464D40A129866D"/>
    <w:rsid w:val="00921E3B"/>
  </w:style>
  <w:style w:type="paragraph" w:customStyle="1" w:styleId="EC50ED8E92524BFE972E7BDE008D3039">
    <w:name w:val="EC50ED8E92524BFE972E7BDE008D3039"/>
    <w:rsid w:val="00921E3B"/>
  </w:style>
  <w:style w:type="paragraph" w:customStyle="1" w:styleId="0FE0FD9403414A87BA8D3E6D5CB7FFA9">
    <w:name w:val="0FE0FD9403414A87BA8D3E6D5CB7FFA9"/>
    <w:rsid w:val="006724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für Formulare.dotx</Template>
  <TotalTime>0</TotalTime>
  <Pages>2</Pages>
  <Words>521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Diartis AG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Zwiker</dc:creator>
  <cp:lastModifiedBy>Alex Zwiker</cp:lastModifiedBy>
  <cp:revision>38</cp:revision>
  <dcterms:created xsi:type="dcterms:W3CDTF">2026-05-28T11:49:00Z</dcterms:created>
  <dcterms:modified xsi:type="dcterms:W3CDTF">2026-06-16T14:05:00Z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4">
    <vt:lpwstr>Steffen</vt:lpwstr>
  </property>
  <property fmtid="{D5CDD505-2E9C-101B-9397-08002B2CF9AE}" pid="3" name="KLIB_KL4A#">
    <vt:lpwstr/>
  </property>
  <property fmtid="{D5CDD505-2E9C-101B-9397-08002B2CF9AE}" pid="4" name="KLIB_KL4B#">
    <vt:lpwstr/>
  </property>
  <property fmtid="{D5CDD505-2E9C-101B-9397-08002B2CF9AE}" pid="5" name="KLIB_KL4C#">
    <vt:lpwstr/>
  </property>
  <property fmtid="{D5CDD505-2E9C-101B-9397-08002B2CF9AE}" pid="6" name="KLIB_KL4D#">
    <vt:lpwstr/>
  </property>
  <property fmtid="{D5CDD505-2E9C-101B-9397-08002B2CF9AE}" pid="7" name="KLIB_KL4E#">
    <vt:lpwstr/>
  </property>
  <property fmtid="{D5CDD505-2E9C-101B-9397-08002B2CF9AE}" pid="8" name="KLIB_KL4F#">
    <vt:lpwstr/>
  </property>
  <property fmtid="{D5CDD505-2E9C-101B-9397-08002B2CF9AE}" pid="9" name="KLIB_KL5">
    <vt:lpwstr>Verica</vt:lpwstr>
  </property>
  <property fmtid="{D5CDD505-2E9C-101B-9397-08002B2CF9AE}" pid="10" name="KLIB_KL5A#">
    <vt:lpwstr/>
  </property>
  <property fmtid="{D5CDD505-2E9C-101B-9397-08002B2CF9AE}" pid="11" name="KLIB_KL5B#">
    <vt:lpwstr/>
  </property>
  <property fmtid="{D5CDD505-2E9C-101B-9397-08002B2CF9AE}" pid="12" name="KLIB_KL5C#">
    <vt:lpwstr/>
  </property>
  <property fmtid="{D5CDD505-2E9C-101B-9397-08002B2CF9AE}" pid="13" name="KLIB_KL5D#">
    <vt:lpwstr/>
  </property>
  <property fmtid="{D5CDD505-2E9C-101B-9397-08002B2CF9AE}" pid="14" name="KLIB_KL5E#">
    <vt:lpwstr/>
  </property>
  <property fmtid="{D5CDD505-2E9C-101B-9397-08002B2CF9AE}" pid="15" name="KLIB_KL5F#">
    <vt:lpwstr/>
  </property>
  <property fmtid="{D5CDD505-2E9C-101B-9397-08002B2CF9AE}" pid="16" name="KLIB_KL22">
    <vt:lpwstr>19.02.1968</vt:lpwstr>
  </property>
  <property fmtid="{D5CDD505-2E9C-101B-9397-08002B2CF9AE}" pid="17" name="KLIB_KL22A#">
    <vt:lpwstr/>
  </property>
  <property fmtid="{D5CDD505-2E9C-101B-9397-08002B2CF9AE}" pid="18" name="KLIB_KL22B#">
    <vt:lpwstr/>
  </property>
  <property fmtid="{D5CDD505-2E9C-101B-9397-08002B2CF9AE}" pid="19" name="KLIB_KL22C#">
    <vt:lpwstr/>
  </property>
  <property fmtid="{D5CDD505-2E9C-101B-9397-08002B2CF9AE}" pid="20" name="KLIB_KL22D#">
    <vt:lpwstr/>
  </property>
  <property fmtid="{D5CDD505-2E9C-101B-9397-08002B2CF9AE}" pid="21" name="KLIB_KL22E#">
    <vt:lpwstr/>
  </property>
  <property fmtid="{D5CDD505-2E9C-101B-9397-08002B2CF9AE}" pid="22" name="KLIB_KL22F#">
    <vt:lpwstr/>
  </property>
  <property fmtid="{D5CDD505-2E9C-101B-9397-08002B2CF9AE}" pid="23" name="KLIB_BENUTZER_NAME">
    <vt:lpwstr>Alexandra Samati</vt:lpwstr>
  </property>
  <property fmtid="{D5CDD505-2E9C-101B-9397-08002B2CF9AE}" pid="24" name="KLIB_BENUTZER_KURZZEICHEN">
    <vt:lpwstr>asamati</vt:lpwstr>
  </property>
  <property fmtid="{D5CDD505-2E9C-101B-9397-08002B2CF9AE}" pid="25" name="KLIB_BENUTZER_EMAIL">
    <vt:lpwstr>alexandra.samati@kesb-lu.ch</vt:lpwstr>
  </property>
  <property fmtid="{D5CDD505-2E9C-101B-9397-08002B2CF9AE}" pid="26" name="KLIB_BENUTZER_TELEFON1">
    <vt:lpwstr>041 972 58 00</vt:lpwstr>
  </property>
  <property fmtid="{D5CDD505-2E9C-101B-9397-08002B2CF9AE}" pid="27" name="KLIB_BENUTZER_FAX">
    <vt:lpwstr>041 972 58 01</vt:lpwstr>
  </property>
  <property fmtid="{D5CDD505-2E9C-101B-9397-08002B2CF9AE}" pid="28" name="KLIB_BENUTZER_RESERVE2">
    <vt:lpwstr>1150</vt:lpwstr>
  </property>
  <property fmtid="{D5CDD505-2E9C-101B-9397-08002B2CF9AE}" pid="29" name="KLIB_BENUTZER_VORNAME">
    <vt:lpwstr>Alexandra</vt:lpwstr>
  </property>
  <property fmtid="{D5CDD505-2E9C-101B-9397-08002B2CF9AE}" pid="30" name="KLIB_BENUTZER_NACHNAME">
    <vt:lpwstr>Samati</vt:lpwstr>
  </property>
  <property fmtid="{D5CDD505-2E9C-101B-9397-08002B2CF9AE}" pid="31" name="KLIB_BENUTZER_ADRESSE">
    <vt:lpwstr>Schlossstrasse 3</vt:lpwstr>
  </property>
  <property fmtid="{D5CDD505-2E9C-101B-9397-08002B2CF9AE}" pid="32" name="KLIB_BENUTZER_PLZ">
    <vt:lpwstr>6130</vt:lpwstr>
  </property>
  <property fmtid="{D5CDD505-2E9C-101B-9397-08002B2CF9AE}" pid="33" name="KLIB_BENUTZER_ORT">
    <vt:lpwstr>Willisau</vt:lpwstr>
  </property>
  <property fmtid="{D5CDD505-2E9C-101B-9397-08002B2CF9AE}" pid="34" name="KLIB_BENUTZER_TITEL">
    <vt:lpwstr>Behördenmitglied</vt:lpwstr>
  </property>
  <property fmtid="{D5CDD505-2E9C-101B-9397-08002B2CF9AE}" pid="35" name="KLIB_BENUTZER_TITELspace">
    <vt:lpwstr>Behördenmitglied </vt:lpwstr>
  </property>
  <property fmtid="{D5CDD505-2E9C-101B-9397-08002B2CF9AE}" pid="36" name="KLIB_BENUTZER_ANREDE">
    <vt:lpwstr>Frau</vt:lpwstr>
  </property>
  <property fmtid="{D5CDD505-2E9C-101B-9397-08002B2CF9AE}" pid="37" name="KLIB_BENUTZER_AdressZusatz">
    <vt:lpwstr>Postfach</vt:lpwstr>
  </property>
  <property fmtid="{D5CDD505-2E9C-101B-9397-08002B2CF9AE}" pid="38" name="KLIB_BENUTZER_Abteilung">
    <vt:lpwstr>as</vt:lpwstr>
  </property>
  <property fmtid="{D5CDD505-2E9C-101B-9397-08002B2CF9AE}" pid="39" name="KLIB_BENUTZER_NameVollstaendig">
    <vt:lpwstr>Behördenmitglied A. Samati</vt:lpwstr>
  </property>
</Properties>
</file>